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24D63" w14:textId="02312BA4" w:rsidR="00E2351E" w:rsidRDefault="00A6614A" w:rsidP="00F00E78">
      <w:pPr>
        <w:pStyle w:val="Titolo1"/>
        <w:keepNext w:val="0"/>
        <w:keepLines w:val="0"/>
        <w:numPr>
          <w:ilvl w:val="0"/>
          <w:numId w:val="0"/>
        </w:numPr>
        <w:pBdr>
          <w:bottom w:val="none" w:sz="0" w:space="0" w:color="auto"/>
        </w:pBdr>
        <w:spacing w:before="100" w:after="0" w:line="260" w:lineRule="exact"/>
        <w:jc w:val="center"/>
        <w:rPr>
          <w:spacing w:val="10"/>
        </w:rPr>
      </w:pPr>
      <w:r>
        <w:rPr>
          <w:spacing w:val="10"/>
        </w:rPr>
        <w:t>ALL</w:t>
      </w:r>
      <w:r w:rsidR="00E2351E">
        <w:rPr>
          <w:spacing w:val="10"/>
        </w:rPr>
        <w:t>EGATO</w:t>
      </w:r>
    </w:p>
    <w:p w14:paraId="2D6FAF53" w14:textId="118B0F65" w:rsidR="00E2351E" w:rsidRDefault="00E2351E" w:rsidP="00F00E78">
      <w:pPr>
        <w:pStyle w:val="Titolo1"/>
        <w:keepNext w:val="0"/>
        <w:keepLines w:val="0"/>
        <w:numPr>
          <w:ilvl w:val="0"/>
          <w:numId w:val="0"/>
        </w:numPr>
        <w:pBdr>
          <w:bottom w:val="none" w:sz="0" w:space="0" w:color="auto"/>
        </w:pBdr>
        <w:spacing w:before="0" w:after="180" w:line="260" w:lineRule="exact"/>
        <w:jc w:val="center"/>
        <w:rPr>
          <w:spacing w:val="10"/>
        </w:rPr>
      </w:pPr>
      <w:r>
        <w:rPr>
          <w:spacing w:val="10"/>
        </w:rPr>
        <w:t>Self-</w:t>
      </w:r>
      <w:proofErr w:type="spellStart"/>
      <w:r>
        <w:rPr>
          <w:spacing w:val="10"/>
        </w:rPr>
        <w:t>assessment</w:t>
      </w:r>
      <w:proofErr w:type="spellEnd"/>
      <w:r>
        <w:rPr>
          <w:spacing w:val="10"/>
        </w:rPr>
        <w:t xml:space="preserve"> Piano di Transizione alla </w:t>
      </w:r>
      <w:r w:rsidR="00D27B18" w:rsidRPr="00D27B18">
        <w:rPr>
          <w:spacing w:val="10"/>
        </w:rPr>
        <w:t>UNI CEI EN 17740:2024</w:t>
      </w:r>
      <w:r w:rsidR="00D27B18">
        <w:rPr>
          <w:spacing w:val="10"/>
        </w:rPr>
        <w:t xml:space="preserve"> e UNI/TS 11945:2024</w:t>
      </w:r>
    </w:p>
    <w:tbl>
      <w:tblPr>
        <w:tblStyle w:val="NormalTable0"/>
        <w:tblW w:w="5924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25"/>
        <w:gridCol w:w="5105"/>
        <w:gridCol w:w="4960"/>
        <w:gridCol w:w="4678"/>
      </w:tblGrid>
      <w:tr w:rsidR="002F1FAF" w:rsidRPr="002D6521" w14:paraId="03F531CE" w14:textId="77777777" w:rsidTr="002F1FAF">
        <w:trPr>
          <w:trHeight w:val="130"/>
        </w:trPr>
        <w:tc>
          <w:tcPr>
            <w:tcW w:w="5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6D131FB" w14:textId="77777777" w:rsidR="002F1FAF" w:rsidRPr="002D6521" w:rsidRDefault="002F1FAF" w:rsidP="00A625AB">
            <w:pPr>
              <w:pStyle w:val="TableParagraph"/>
              <w:spacing w:line="260" w:lineRule="exact"/>
              <w:ind w:left="161" w:right="93"/>
              <w:jc w:val="center"/>
              <w:rPr>
                <w:b/>
                <w:sz w:val="16"/>
                <w:szCs w:val="16"/>
                <w:lang w:eastAsia="en-US"/>
              </w:rPr>
            </w:pPr>
            <w:bookmarkStart w:id="0" w:name="_Hlk123119879"/>
            <w:proofErr w:type="spellStart"/>
            <w:r w:rsidRPr="002D6521">
              <w:rPr>
                <w:b/>
                <w:sz w:val="16"/>
                <w:szCs w:val="16"/>
                <w:lang w:eastAsia="en-US"/>
              </w:rPr>
              <w:t>Domanda</w:t>
            </w:r>
            <w:proofErr w:type="spellEnd"/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60CAAF" w14:textId="20E589B7" w:rsidR="002F1FAF" w:rsidRPr="002D6521" w:rsidRDefault="002F1FAF" w:rsidP="006C42CF">
            <w:pPr>
              <w:pStyle w:val="TableParagraph"/>
              <w:spacing w:line="260" w:lineRule="exact"/>
              <w:ind w:left="49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>
              <w:rPr>
                <w:b/>
                <w:sz w:val="16"/>
                <w:szCs w:val="16"/>
                <w:lang w:eastAsia="en-US"/>
              </w:rPr>
              <w:t>Spazio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riservato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all’OdC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2774094" w14:textId="0D3BF633" w:rsidR="002F1FAF" w:rsidRPr="002D6521" w:rsidRDefault="002F1FAF" w:rsidP="006C42CF">
            <w:pPr>
              <w:pStyle w:val="TableParagraph"/>
              <w:spacing w:line="260" w:lineRule="exact"/>
              <w:ind w:left="49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2D6521">
              <w:rPr>
                <w:b/>
                <w:sz w:val="16"/>
                <w:szCs w:val="16"/>
                <w:lang w:eastAsia="en-US"/>
              </w:rPr>
              <w:t>Spazio</w:t>
            </w:r>
            <w:proofErr w:type="spellEnd"/>
            <w:r w:rsidRPr="002D6521">
              <w:rPr>
                <w:b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2D6521">
              <w:rPr>
                <w:b/>
                <w:sz w:val="16"/>
                <w:szCs w:val="16"/>
                <w:lang w:eastAsia="en-US"/>
              </w:rPr>
              <w:t>riservato</w:t>
            </w:r>
            <w:proofErr w:type="spellEnd"/>
            <w:r w:rsidRPr="002D6521">
              <w:rPr>
                <w:b/>
                <w:sz w:val="16"/>
                <w:szCs w:val="16"/>
                <w:lang w:eastAsia="en-US"/>
              </w:rPr>
              <w:t xml:space="preserve"> ad ACCREDIA</w:t>
            </w:r>
          </w:p>
        </w:tc>
      </w:tr>
      <w:tr w:rsidR="002F1FAF" w14:paraId="2DE9B372" w14:textId="77777777" w:rsidTr="00F00E7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0845C9D" w14:textId="571ED548" w:rsidR="002F1FAF" w:rsidRPr="002D6521" w:rsidRDefault="002F1FAF" w:rsidP="006C42CF">
            <w:pPr>
              <w:pStyle w:val="TableParagraph"/>
              <w:spacing w:line="260" w:lineRule="exact"/>
              <w:ind w:left="28" w:right="79"/>
              <w:rPr>
                <w:sz w:val="16"/>
                <w:szCs w:val="16"/>
                <w:lang w:eastAsia="en-US"/>
              </w:rPr>
            </w:pPr>
            <w:r w:rsidRPr="002D652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0E1D664" w14:textId="77777777" w:rsidR="002F1FAF" w:rsidRPr="000B4373" w:rsidRDefault="002F1FAF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Piano di transizione</w:t>
            </w:r>
          </w:p>
          <w:p w14:paraId="12EA8EC6" w14:textId="77777777" w:rsidR="002F1FAF" w:rsidRPr="000B4373" w:rsidRDefault="002F1FAF" w:rsidP="00F00E78">
            <w:pPr>
              <w:spacing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È stato predisposto un piano di adeguamento al nuovo standard che comprenda almeno:</w:t>
            </w:r>
          </w:p>
          <w:p w14:paraId="4B74109B" w14:textId="77777777" w:rsidR="002F1FAF" w:rsidRPr="000B4373" w:rsidRDefault="002F1FAF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le modifiche previste dal nuovo standard ed una gap </w:t>
            </w:r>
            <w:proofErr w:type="spellStart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analysis</w:t>
            </w:r>
            <w:proofErr w:type="spell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;</w:t>
            </w:r>
          </w:p>
          <w:p w14:paraId="666D4F76" w14:textId="383F40F6" w:rsidR="002F1FAF" w:rsidRPr="000B4373" w:rsidRDefault="002F1FAF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l’introduzione del nuovo profilo </w:t>
            </w:r>
            <w:proofErr w:type="spellStart"/>
            <w:proofErr w:type="gramStart"/>
            <w:r w:rsidR="007B1634" w:rsidRPr="000B4373">
              <w:rPr>
                <w:iCs/>
                <w:spacing w:val="0"/>
                <w:sz w:val="16"/>
                <w:szCs w:val="20"/>
                <w:lang w:val="it-IT"/>
              </w:rPr>
              <w:t>professionale“</w:t>
            </w:r>
            <w:proofErr w:type="gram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Tecnico</w:t>
            </w:r>
            <w:proofErr w:type="spell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 della protezione dei dati</w:t>
            </w:r>
            <w:r w:rsidR="007B1634" w:rsidRPr="000B4373">
              <w:rPr>
                <w:iCs/>
                <w:spacing w:val="0"/>
                <w:sz w:val="16"/>
                <w:szCs w:val="20"/>
                <w:lang w:val="it-IT"/>
              </w:rPr>
              <w:t>”</w:t>
            </w: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;</w:t>
            </w:r>
          </w:p>
          <w:p w14:paraId="2E7E29D8" w14:textId="2939C296" w:rsidR="002F1FAF" w:rsidRPr="000B4373" w:rsidRDefault="002F1FAF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le necessità di aggiornamento dei regolamenti, delle procedure di certificazione e della modulistica di processo?</w:t>
            </w:r>
          </w:p>
          <w:p w14:paraId="68CDE38C" w14:textId="25EC407D" w:rsidR="002F1FAF" w:rsidRPr="000B4373" w:rsidRDefault="002F1FAF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Allegare evidenze</w:t>
            </w:r>
          </w:p>
        </w:tc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8B7E5C" w14:textId="77777777" w:rsidR="002F1FAF" w:rsidRPr="00F00E78" w:rsidRDefault="002F1FAF" w:rsidP="00F00E78">
            <w:pPr>
              <w:spacing w:after="0" w:line="240" w:lineRule="auto"/>
              <w:rPr>
                <w:iCs/>
                <w:spacing w:val="-10"/>
                <w:sz w:val="16"/>
                <w:szCs w:val="20"/>
                <w:lang w:val="it-IT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F6553" w14:textId="135B0996" w:rsidR="002F1FAF" w:rsidRPr="002141FB" w:rsidRDefault="002F1FAF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Chiusura</w:t>
            </w:r>
          </w:p>
          <w:p w14:paraId="26FEF779" w14:textId="77777777" w:rsidR="002F1FAF" w:rsidRPr="002141FB" w:rsidRDefault="002F1FAF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C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 A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</w:p>
          <w:p w14:paraId="1E689A07" w14:textId="77777777" w:rsidR="002F1FAF" w:rsidRPr="002141FB" w:rsidRDefault="002F1FAF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Se A, chiarire</w:t>
            </w:r>
          </w:p>
        </w:tc>
      </w:tr>
      <w:tr w:rsidR="002F1FAF" w14:paraId="77EF3FBB" w14:textId="77777777" w:rsidTr="00F00E78">
        <w:trPr>
          <w:trHeight w:val="407"/>
        </w:trPr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5C54" w14:textId="77777777" w:rsidR="002F1FAF" w:rsidRPr="002D6521" w:rsidRDefault="002F1FAF" w:rsidP="006C42CF">
            <w:pPr>
              <w:pStyle w:val="TableParagraph"/>
              <w:spacing w:line="260" w:lineRule="exact"/>
              <w:ind w:left="28" w:right="79"/>
              <w:rPr>
                <w:sz w:val="16"/>
                <w:szCs w:val="16"/>
                <w:lang w:val="it-IT" w:eastAsia="en-US"/>
              </w:rPr>
            </w:pPr>
          </w:p>
        </w:tc>
        <w:tc>
          <w:tcPr>
            <w:tcW w:w="5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E9B1" w14:textId="77777777" w:rsidR="002F1FAF" w:rsidRPr="000B4373" w:rsidRDefault="002F1FAF" w:rsidP="00F00E78">
            <w:pPr>
              <w:spacing w:after="18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D341" w14:textId="77777777" w:rsidR="002F1FAF" w:rsidRPr="002F1FAF" w:rsidRDefault="002F1FAF" w:rsidP="00F00E78">
            <w:pPr>
              <w:pStyle w:val="TableParagraph"/>
              <w:spacing w:before="1"/>
              <w:jc w:val="both"/>
              <w:rPr>
                <w:sz w:val="14"/>
                <w:szCs w:val="14"/>
                <w:lang w:val="it-IT" w:eastAsia="en-US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09C9" w14:textId="606FD943" w:rsidR="002F1FAF" w:rsidRPr="0050781F" w:rsidRDefault="002F1FAF" w:rsidP="00F00E78">
            <w:pPr>
              <w:pStyle w:val="TableParagraph"/>
              <w:spacing w:before="1"/>
              <w:jc w:val="both"/>
              <w:rPr>
                <w:sz w:val="14"/>
                <w:szCs w:val="14"/>
                <w:lang w:val="it-IT" w:eastAsia="en-US"/>
              </w:rPr>
            </w:pPr>
          </w:p>
        </w:tc>
      </w:tr>
      <w:bookmarkEnd w:id="0"/>
      <w:tr w:rsidR="00F00E78" w14:paraId="06A6529D" w14:textId="77777777" w:rsidTr="00C729EE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995D907" w14:textId="54E91268" w:rsidR="00F00E78" w:rsidRPr="002D6521" w:rsidRDefault="00F00E78" w:rsidP="0050781F">
            <w:pPr>
              <w:pStyle w:val="TableParagraph"/>
              <w:spacing w:line="260" w:lineRule="exact"/>
              <w:ind w:left="28" w:right="79"/>
              <w:rPr>
                <w:sz w:val="16"/>
                <w:szCs w:val="16"/>
                <w:lang w:eastAsia="en-US"/>
              </w:rPr>
            </w:pPr>
            <w:r w:rsidRPr="002D6521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4B3DFBA" w14:textId="77777777" w:rsidR="00F00E78" w:rsidRPr="000B4373" w:rsidRDefault="00F00E78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Comunicazione al cliente</w:t>
            </w:r>
          </w:p>
          <w:p w14:paraId="3648F8E1" w14:textId="064C87FD" w:rsidR="00F00E78" w:rsidRPr="000B4373" w:rsidRDefault="000B4373" w:rsidP="00F00E78">
            <w:pPr>
              <w:spacing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È</w:t>
            </w:r>
            <w:r w:rsidR="00F00E78"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 stata predisposta una comunicazione ai soggetti certificati circa il programma di transizione che evidenzi tempistiche, modalità di aggiornamento ed eventuali aggiornamenti contrattuali?</w:t>
            </w:r>
          </w:p>
          <w:p w14:paraId="3E1ED273" w14:textId="77777777" w:rsidR="00F00E78" w:rsidRPr="000B4373" w:rsidRDefault="00F00E78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Allegare le evidenze</w:t>
            </w:r>
          </w:p>
        </w:tc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FC3AA" w14:textId="77777777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bCs/>
                <w:color w:val="000000"/>
                <w:sz w:val="14"/>
                <w:szCs w:val="14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49A20" w14:textId="5129D010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Chiusura</w:t>
            </w:r>
          </w:p>
          <w:p w14:paraId="4D19BBE1" w14:textId="77777777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C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 A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</w:p>
          <w:p w14:paraId="620F791E" w14:textId="6F49831F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85" w:right="572" w:hanging="236"/>
              <w:jc w:val="center"/>
              <w:rPr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Se A, chiarire</w:t>
            </w:r>
          </w:p>
        </w:tc>
      </w:tr>
      <w:tr w:rsidR="00F00E78" w14:paraId="54CDC25F" w14:textId="77777777" w:rsidTr="002F1FAF">
        <w:trPr>
          <w:trHeight w:val="208"/>
        </w:trPr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27DB" w14:textId="77777777" w:rsidR="00F00E78" w:rsidRPr="002D6521" w:rsidRDefault="00F00E78" w:rsidP="0050781F">
            <w:pPr>
              <w:pStyle w:val="TableParagraph"/>
              <w:spacing w:line="260" w:lineRule="exact"/>
              <w:ind w:left="28" w:right="79"/>
              <w:rPr>
                <w:sz w:val="16"/>
                <w:szCs w:val="16"/>
                <w:lang w:val="it-IT" w:eastAsia="en-US"/>
              </w:rPr>
            </w:pPr>
          </w:p>
        </w:tc>
        <w:tc>
          <w:tcPr>
            <w:tcW w:w="5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0079" w14:textId="77777777" w:rsidR="00F00E78" w:rsidRPr="000B4373" w:rsidRDefault="00F00E78" w:rsidP="00F00E78">
            <w:pPr>
              <w:spacing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4BDE" w14:textId="77777777" w:rsidR="00F00E78" w:rsidRPr="002F1FAF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right="572"/>
              <w:rPr>
                <w:sz w:val="14"/>
                <w:szCs w:val="14"/>
                <w:lang w:val="it-IT" w:eastAsia="en-US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E039" w14:textId="17F9A17F" w:rsidR="00F00E78" w:rsidRPr="0050781F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right="572"/>
              <w:rPr>
                <w:sz w:val="14"/>
                <w:szCs w:val="14"/>
                <w:lang w:val="it-IT" w:eastAsia="en-US"/>
              </w:rPr>
            </w:pPr>
          </w:p>
        </w:tc>
      </w:tr>
      <w:tr w:rsidR="00F00E78" w14:paraId="6A0FA8C8" w14:textId="77777777" w:rsidTr="00F00E78">
        <w:trPr>
          <w:trHeight w:val="2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5BBF4ED" w14:textId="0C74052A" w:rsidR="00F00E78" w:rsidRPr="002D6521" w:rsidRDefault="00F00E78" w:rsidP="0050781F">
            <w:pPr>
              <w:pStyle w:val="TableParagraph"/>
              <w:spacing w:line="260" w:lineRule="exact"/>
              <w:ind w:left="28" w:right="79"/>
              <w:rPr>
                <w:sz w:val="16"/>
                <w:szCs w:val="16"/>
                <w:lang w:eastAsia="en-US"/>
              </w:rPr>
            </w:pPr>
            <w:r w:rsidRPr="002D6521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6B0022A" w14:textId="40AC6A01" w:rsidR="00F00E78" w:rsidRPr="000B4373" w:rsidRDefault="00237E58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Competenze del personale</w:t>
            </w:r>
          </w:p>
          <w:p w14:paraId="7360C6FF" w14:textId="77777777" w:rsidR="00F00E78" w:rsidRPr="000B4373" w:rsidRDefault="00F00E78" w:rsidP="00F00E78">
            <w:pPr>
              <w:spacing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È stato redatto ed attuato un piano di formazione per:</w:t>
            </w:r>
          </w:p>
          <w:p w14:paraId="7F48C1A9" w14:textId="4CAD692A" w:rsidR="00F00E78" w:rsidRPr="000B4373" w:rsidRDefault="00F00E78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Personale addetto al processo di certificazione;</w:t>
            </w:r>
          </w:p>
          <w:p w14:paraId="5773774C" w14:textId="04A19314" w:rsidR="00F00E78" w:rsidRPr="000B4373" w:rsidRDefault="00F00E78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Esaminatori;</w:t>
            </w:r>
          </w:p>
          <w:p w14:paraId="1C6F9469" w14:textId="5B3F7BA1" w:rsidR="00F00E78" w:rsidRPr="000B4373" w:rsidRDefault="00F00E78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proofErr w:type="spellStart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Decision</w:t>
            </w:r>
            <w:proofErr w:type="spell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 Makers;</w:t>
            </w:r>
          </w:p>
          <w:p w14:paraId="3D648084" w14:textId="7260865E" w:rsidR="00F00E78" w:rsidRPr="000B4373" w:rsidRDefault="00F00E78" w:rsidP="00F00E78">
            <w:pPr>
              <w:pStyle w:val="Paragrafoelenco"/>
              <w:numPr>
                <w:ilvl w:val="0"/>
                <w:numId w:val="38"/>
              </w:numPr>
              <w:spacing w:before="0"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proofErr w:type="spellStart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CdE</w:t>
            </w:r>
            <w:proofErr w:type="spell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/</w:t>
            </w:r>
            <w:proofErr w:type="spellStart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OdV</w:t>
            </w:r>
            <w:proofErr w:type="spellEnd"/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?</w:t>
            </w:r>
          </w:p>
          <w:p w14:paraId="32232FD7" w14:textId="28296B2F" w:rsidR="00F00E78" w:rsidRPr="000B4373" w:rsidRDefault="000B4373" w:rsidP="00F00E78">
            <w:pPr>
              <w:spacing w:after="0" w:line="240" w:lineRule="auto"/>
              <w:rPr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iCs/>
                <w:spacing w:val="0"/>
                <w:sz w:val="16"/>
                <w:szCs w:val="20"/>
                <w:lang w:val="it-IT"/>
              </w:rPr>
              <w:t>È</w:t>
            </w:r>
            <w:r w:rsidR="00F00E78" w:rsidRPr="000B4373">
              <w:rPr>
                <w:iCs/>
                <w:spacing w:val="0"/>
                <w:sz w:val="16"/>
                <w:szCs w:val="20"/>
                <w:lang w:val="it-IT"/>
              </w:rPr>
              <w:t xml:space="preserve"> stato svolto l’aggiornamento delle competenze degli esaminatori, dei relativi CV e della procedura di qualifica?</w:t>
            </w:r>
          </w:p>
          <w:p w14:paraId="294FC579" w14:textId="6842937A" w:rsidR="00F00E78" w:rsidRPr="000B4373" w:rsidRDefault="00F00E78" w:rsidP="00F00E78">
            <w:pPr>
              <w:spacing w:after="0" w:line="240" w:lineRule="auto"/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</w:pPr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 xml:space="preserve">Allegare evidenze (comprensive di elenco esaminatori e relativi CV, </w:t>
            </w:r>
            <w:proofErr w:type="spellStart"/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CdE</w:t>
            </w:r>
            <w:proofErr w:type="spellEnd"/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/</w:t>
            </w:r>
            <w:proofErr w:type="spellStart"/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OdV</w:t>
            </w:r>
            <w:proofErr w:type="spellEnd"/>
            <w:r w:rsidRPr="000B4373">
              <w:rPr>
                <w:b/>
                <w:bCs/>
                <w:iCs/>
                <w:spacing w:val="0"/>
                <w:sz w:val="16"/>
                <w:szCs w:val="20"/>
                <w:lang w:val="it-IT"/>
              </w:rPr>
              <w:t>, procedura di qualifica)</w:t>
            </w:r>
          </w:p>
        </w:tc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ACA786" w14:textId="77777777" w:rsidR="00F00E78" w:rsidRPr="002F1FAF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90313" w14:textId="18F582EE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Chiusura</w:t>
            </w:r>
          </w:p>
          <w:p w14:paraId="7617C2D8" w14:textId="77777777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90" w:right="573" w:hanging="238"/>
              <w:jc w:val="center"/>
              <w:rPr>
                <w:rFonts w:cs="Calibri"/>
                <w:color w:val="000000"/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C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t xml:space="preserve"> A </w:t>
            </w:r>
            <w:r w:rsidRPr="002141FB">
              <w:rPr>
                <w:sz w:val="14"/>
                <w:szCs w:val="1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41FB">
              <w:rPr>
                <w:rFonts w:cs="Calibri"/>
                <w:color w:val="000000"/>
                <w:sz w:val="14"/>
                <w:szCs w:val="14"/>
                <w:lang w:val="it-IT" w:eastAsia="en-US"/>
              </w:rPr>
              <w:instrText xml:space="preserve"> FORMCHECKBOX </w:instrText>
            </w:r>
            <w:r w:rsidR="0098637B">
              <w:rPr>
                <w:sz w:val="14"/>
                <w:szCs w:val="14"/>
                <w:lang w:eastAsia="en-US"/>
              </w:rPr>
            </w:r>
            <w:r w:rsidR="0098637B">
              <w:rPr>
                <w:sz w:val="14"/>
                <w:szCs w:val="14"/>
                <w:lang w:eastAsia="en-US"/>
              </w:rPr>
              <w:fldChar w:fldCharType="separate"/>
            </w:r>
            <w:r w:rsidRPr="002141FB">
              <w:rPr>
                <w:sz w:val="14"/>
                <w:szCs w:val="14"/>
                <w:lang w:eastAsia="en-US"/>
              </w:rPr>
              <w:fldChar w:fldCharType="end"/>
            </w:r>
          </w:p>
          <w:p w14:paraId="30AFF9D2" w14:textId="089ADB99" w:rsidR="00F00E78" w:rsidRPr="002141FB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left="585" w:right="572" w:hanging="236"/>
              <w:jc w:val="center"/>
              <w:rPr>
                <w:sz w:val="14"/>
                <w:szCs w:val="14"/>
                <w:lang w:val="it-IT" w:eastAsia="en-US"/>
              </w:rPr>
            </w:pPr>
            <w:r w:rsidRPr="002141FB">
              <w:rPr>
                <w:rFonts w:cs="Calibri"/>
                <w:bCs/>
                <w:color w:val="000000"/>
                <w:sz w:val="14"/>
                <w:szCs w:val="14"/>
                <w:lang w:val="it-IT" w:eastAsia="en-US"/>
              </w:rPr>
              <w:t>Se A, chiarire</w:t>
            </w:r>
          </w:p>
        </w:tc>
      </w:tr>
      <w:tr w:rsidR="00F00E78" w14:paraId="6A5F10DA" w14:textId="77777777" w:rsidTr="002F1FAF">
        <w:trPr>
          <w:trHeight w:val="862"/>
        </w:trPr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411C" w14:textId="77777777" w:rsidR="00F00E78" w:rsidRPr="0050781F" w:rsidRDefault="00F00E78" w:rsidP="0050781F">
            <w:pPr>
              <w:pStyle w:val="TableParagraph"/>
              <w:spacing w:line="260" w:lineRule="exact"/>
              <w:ind w:left="28" w:right="79"/>
              <w:rPr>
                <w:sz w:val="14"/>
                <w:szCs w:val="14"/>
                <w:lang w:val="it-IT" w:eastAsia="en-US"/>
              </w:rPr>
            </w:pPr>
          </w:p>
        </w:tc>
        <w:tc>
          <w:tcPr>
            <w:tcW w:w="5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A26C" w14:textId="77777777" w:rsidR="00F00E78" w:rsidRPr="0050781F" w:rsidRDefault="00F00E78" w:rsidP="0050781F">
            <w:pPr>
              <w:pStyle w:val="TableParagraph"/>
              <w:spacing w:line="260" w:lineRule="exact"/>
              <w:jc w:val="both"/>
              <w:rPr>
                <w:sz w:val="14"/>
                <w:szCs w:val="14"/>
                <w:lang w:val="it-IT" w:eastAsia="en-US"/>
              </w:rPr>
            </w:pPr>
          </w:p>
        </w:tc>
        <w:tc>
          <w:tcPr>
            <w:tcW w:w="4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E663" w14:textId="77777777" w:rsidR="00F00E78" w:rsidRPr="00F67763" w:rsidRDefault="00F00E78" w:rsidP="0050781F">
            <w:pPr>
              <w:pStyle w:val="TableParagraph"/>
              <w:tabs>
                <w:tab w:val="left" w:pos="1238"/>
                <w:tab w:val="left" w:pos="1642"/>
              </w:tabs>
              <w:spacing w:line="260" w:lineRule="exact"/>
              <w:ind w:right="572"/>
              <w:jc w:val="both"/>
              <w:rPr>
                <w:sz w:val="14"/>
                <w:szCs w:val="14"/>
                <w:lang w:val="it-IT" w:eastAsia="en-US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B524" w14:textId="6A10DD76" w:rsidR="00F00E78" w:rsidRPr="0050781F" w:rsidRDefault="00F00E78" w:rsidP="00F00E78">
            <w:pPr>
              <w:pStyle w:val="TableParagraph"/>
              <w:tabs>
                <w:tab w:val="left" w:pos="1238"/>
                <w:tab w:val="left" w:pos="1642"/>
              </w:tabs>
              <w:ind w:right="572"/>
              <w:jc w:val="both"/>
              <w:rPr>
                <w:sz w:val="14"/>
                <w:szCs w:val="14"/>
                <w:lang w:val="it-IT" w:eastAsia="en-US"/>
              </w:rPr>
            </w:pPr>
          </w:p>
        </w:tc>
      </w:tr>
    </w:tbl>
    <w:p w14:paraId="135FE7F5" w14:textId="77777777" w:rsidR="00E2351E" w:rsidRPr="00797985" w:rsidRDefault="00E2351E" w:rsidP="00797985">
      <w:pPr>
        <w:spacing w:after="160"/>
        <w:jc w:val="left"/>
        <w:rPr>
          <w:spacing w:val="-10"/>
          <w:szCs w:val="18"/>
        </w:rPr>
      </w:pPr>
    </w:p>
    <w:sectPr w:rsidR="00E2351E" w:rsidRPr="00797985" w:rsidSect="002F1FAF">
      <w:footerReference w:type="default" r:id="rId8"/>
      <w:headerReference w:type="first" r:id="rId9"/>
      <w:footerReference w:type="first" r:id="rId10"/>
      <w:pgSz w:w="16838" w:h="11906" w:orient="landscape" w:code="9"/>
      <w:pgMar w:top="1134" w:right="2041" w:bottom="1134" w:left="1985" w:header="204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1FD04" w14:textId="77777777" w:rsidR="00A61BC2" w:rsidRDefault="00A61BC2" w:rsidP="00794CB8">
      <w:pPr>
        <w:spacing w:line="240" w:lineRule="auto"/>
      </w:pPr>
      <w:r>
        <w:separator/>
      </w:r>
    </w:p>
  </w:endnote>
  <w:endnote w:type="continuationSeparator" w:id="0">
    <w:p w14:paraId="49067E14" w14:textId="77777777" w:rsidR="00A61BC2" w:rsidRDefault="00A61BC2" w:rsidP="00794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4185" w:tblpY="15350"/>
      <w:tblOverlap w:val="never"/>
      <w:tblW w:w="65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  <w:gridCol w:w="3402"/>
      <w:gridCol w:w="850"/>
    </w:tblGrid>
    <w:tr w:rsidR="00B04B81" w:rsidRPr="00991867" w14:paraId="08D61D0A" w14:textId="77777777" w:rsidTr="005D1649">
      <w:trPr>
        <w:trHeight w:val="850"/>
      </w:trPr>
      <w:tc>
        <w:tcPr>
          <w:tcW w:w="5670" w:type="dxa"/>
          <w:gridSpan w:val="2"/>
          <w:shd w:val="clear" w:color="auto" w:fill="auto"/>
          <w:noWrap/>
        </w:tcPr>
        <w:p w14:paraId="1121C4F9" w14:textId="75E1075C" w:rsidR="00B04B81" w:rsidRPr="00C70D80" w:rsidRDefault="004B25CE" w:rsidP="006F4BCE">
          <w:pPr>
            <w:pStyle w:val="Pidipagina"/>
            <w:spacing w:after="0" w:line="300" w:lineRule="auto"/>
            <w:rPr>
              <w:b/>
              <w:color w:val="000000" w:themeColor="text1"/>
              <w:spacing w:val="6"/>
              <w:szCs w:val="11"/>
              <w:lang w:val="it-IT"/>
            </w:rPr>
          </w:pPr>
          <w:r w:rsidRPr="004B25CE">
            <w:rPr>
              <w:b/>
              <w:color w:val="000000" w:themeColor="text1"/>
              <w:spacing w:val="6"/>
              <w:szCs w:val="11"/>
              <w:lang w:val="it-IT"/>
            </w:rPr>
            <w:t>C</w:t>
          </w:r>
          <w:r>
            <w:rPr>
              <w:b/>
              <w:color w:val="000000" w:themeColor="text1"/>
              <w:spacing w:val="6"/>
              <w:szCs w:val="11"/>
              <w:lang w:val="it-IT"/>
            </w:rPr>
            <w:t xml:space="preserve">IRCOLARE </w:t>
          </w:r>
          <w:r w:rsidR="008232FB">
            <w:rPr>
              <w:b/>
              <w:color w:val="000000" w:themeColor="text1"/>
              <w:spacing w:val="6"/>
              <w:szCs w:val="11"/>
              <w:lang w:val="it-IT"/>
            </w:rPr>
            <w:t>TECNICA</w:t>
          </w:r>
          <w:r w:rsidRPr="004B25CE">
            <w:rPr>
              <w:b/>
              <w:color w:val="000000" w:themeColor="text1"/>
              <w:spacing w:val="6"/>
              <w:szCs w:val="11"/>
              <w:lang w:val="it-IT"/>
            </w:rPr>
            <w:t xml:space="preserve"> DC N° </w:t>
          </w:r>
          <w:r w:rsidR="000F3B39" w:rsidRPr="000F3B39">
            <w:rPr>
              <w:b/>
              <w:color w:val="000000" w:themeColor="text1"/>
              <w:spacing w:val="6"/>
              <w:szCs w:val="11"/>
              <w:highlight w:val="yellow"/>
              <w:lang w:val="it-IT"/>
            </w:rPr>
            <w:t>xxx</w:t>
          </w:r>
          <w:r w:rsidRPr="004B25CE">
            <w:rPr>
              <w:b/>
              <w:color w:val="000000" w:themeColor="text1"/>
              <w:spacing w:val="6"/>
              <w:szCs w:val="11"/>
              <w:lang w:val="it-IT"/>
            </w:rPr>
            <w:t>/</w:t>
          </w:r>
          <w:r w:rsidR="00DE1DA7">
            <w:rPr>
              <w:b/>
              <w:color w:val="000000" w:themeColor="text1"/>
              <w:spacing w:val="6"/>
              <w:szCs w:val="11"/>
              <w:lang w:val="it-IT"/>
            </w:rPr>
            <w:t>202</w:t>
          </w:r>
          <w:r w:rsidR="007F3A09">
            <w:rPr>
              <w:b/>
              <w:color w:val="000000" w:themeColor="text1"/>
              <w:spacing w:val="6"/>
              <w:szCs w:val="11"/>
              <w:lang w:val="it-IT"/>
            </w:rPr>
            <w:t>4</w:t>
          </w:r>
          <w:r w:rsidR="006F4BCE">
            <w:rPr>
              <w:b/>
              <w:color w:val="000000" w:themeColor="text1"/>
              <w:spacing w:val="6"/>
              <w:szCs w:val="11"/>
              <w:lang w:val="it-IT"/>
            </w:rPr>
            <w:t xml:space="preserve"> </w:t>
          </w:r>
          <w:proofErr w:type="gramStart"/>
          <w:r w:rsidR="006F4BCE">
            <w:rPr>
              <w:b/>
              <w:color w:val="000000" w:themeColor="text1"/>
              <w:spacing w:val="6"/>
              <w:szCs w:val="11"/>
              <w:lang w:val="it-IT"/>
            </w:rPr>
            <w:t xml:space="preserve">- </w:t>
          </w:r>
          <w:r w:rsidR="00BB49C8" w:rsidRPr="00BB49C8">
            <w:rPr>
              <w:lang w:val="it-IT"/>
            </w:rPr>
            <w:t xml:space="preserve"> </w:t>
          </w:r>
          <w:r w:rsidR="00BB49C8" w:rsidRPr="00BB49C8">
            <w:rPr>
              <w:b/>
              <w:color w:val="000000" w:themeColor="text1"/>
              <w:spacing w:val="6"/>
              <w:szCs w:val="11"/>
              <w:lang w:val="it-IT"/>
            </w:rPr>
            <w:t>REGOLE</w:t>
          </w:r>
          <w:proofErr w:type="gramEnd"/>
          <w:r w:rsidR="00BB49C8" w:rsidRPr="00BB49C8">
            <w:rPr>
              <w:b/>
              <w:color w:val="000000" w:themeColor="text1"/>
              <w:spacing w:val="6"/>
              <w:szCs w:val="11"/>
              <w:lang w:val="it-IT"/>
            </w:rPr>
            <w:t xml:space="preserve"> DI TRANSIZIONE E AVVIO DELL’ACCREDITAMENTO PER LE NORME UNI </w:t>
          </w:r>
          <w:r w:rsidR="00D81109">
            <w:rPr>
              <w:b/>
              <w:color w:val="000000" w:themeColor="text1"/>
              <w:spacing w:val="6"/>
              <w:szCs w:val="11"/>
              <w:lang w:val="it-IT"/>
            </w:rPr>
            <w:t xml:space="preserve">CEI </w:t>
          </w:r>
          <w:r w:rsidR="00BB49C8" w:rsidRPr="00BB49C8">
            <w:rPr>
              <w:b/>
              <w:color w:val="000000" w:themeColor="text1"/>
              <w:spacing w:val="6"/>
              <w:szCs w:val="11"/>
              <w:lang w:val="it-IT"/>
            </w:rPr>
            <w:t>EN 17740 E UNI/TS 11945 IN CONFORMITÀ ALLA ISO/IEC 17024</w:t>
          </w:r>
        </w:p>
      </w:tc>
      <w:tc>
        <w:tcPr>
          <w:tcW w:w="850" w:type="dxa"/>
          <w:shd w:val="clear" w:color="auto" w:fill="auto"/>
          <w:noWrap/>
        </w:tcPr>
        <w:p w14:paraId="578E4ABD" w14:textId="77777777" w:rsidR="00B04B81" w:rsidRPr="000C5393" w:rsidRDefault="00B04B81" w:rsidP="00B04B81">
          <w:pPr>
            <w:pStyle w:val="Pidipagina"/>
            <w:jc w:val="right"/>
            <w:rPr>
              <w:color w:val="000000" w:themeColor="text1"/>
              <w:szCs w:val="11"/>
            </w:rPr>
          </w:pPr>
          <w:r w:rsidRPr="000C5393">
            <w:rPr>
              <w:color w:val="000000" w:themeColor="text1"/>
              <w:szCs w:val="11"/>
            </w:rPr>
            <w:fldChar w:fldCharType="begin"/>
          </w:r>
          <w:r w:rsidRPr="000C5393">
            <w:rPr>
              <w:color w:val="000000" w:themeColor="text1"/>
              <w:szCs w:val="11"/>
            </w:rPr>
            <w:instrText xml:space="preserve"> PAGE   \* MERGEFORMAT </w:instrText>
          </w:r>
          <w:r w:rsidRPr="000C5393">
            <w:rPr>
              <w:color w:val="000000" w:themeColor="text1"/>
              <w:szCs w:val="11"/>
            </w:rPr>
            <w:fldChar w:fldCharType="separate"/>
          </w:r>
          <w:r w:rsidRPr="000C5393">
            <w:rPr>
              <w:color w:val="000000" w:themeColor="text1"/>
              <w:szCs w:val="11"/>
            </w:rPr>
            <w:t>2</w:t>
          </w:r>
          <w:r w:rsidRPr="000C5393">
            <w:rPr>
              <w:color w:val="000000" w:themeColor="text1"/>
              <w:szCs w:val="11"/>
            </w:rPr>
            <w:fldChar w:fldCharType="end"/>
          </w:r>
          <w:r w:rsidRPr="000C5393">
            <w:rPr>
              <w:color w:val="000000" w:themeColor="text1"/>
              <w:szCs w:val="11"/>
            </w:rPr>
            <w:t>/</w:t>
          </w:r>
          <w:r w:rsidRPr="000C5393">
            <w:rPr>
              <w:color w:val="000000" w:themeColor="text1"/>
              <w:szCs w:val="11"/>
            </w:rPr>
            <w:fldChar w:fldCharType="begin"/>
          </w:r>
          <w:r w:rsidRPr="000C5393">
            <w:rPr>
              <w:color w:val="000000" w:themeColor="text1"/>
              <w:szCs w:val="11"/>
            </w:rPr>
            <w:instrText xml:space="preserve"> NUMPAGES   \* MERGEFORMAT </w:instrText>
          </w:r>
          <w:r w:rsidRPr="000C5393">
            <w:rPr>
              <w:color w:val="000000" w:themeColor="text1"/>
              <w:szCs w:val="11"/>
            </w:rPr>
            <w:fldChar w:fldCharType="separate"/>
          </w:r>
          <w:r w:rsidRPr="000C5393">
            <w:rPr>
              <w:color w:val="000000" w:themeColor="text1"/>
              <w:szCs w:val="11"/>
            </w:rPr>
            <w:t>3</w:t>
          </w:r>
          <w:r w:rsidRPr="000C5393">
            <w:rPr>
              <w:color w:val="000000" w:themeColor="text1"/>
              <w:szCs w:val="11"/>
            </w:rPr>
            <w:fldChar w:fldCharType="end"/>
          </w:r>
        </w:p>
      </w:tc>
    </w:tr>
    <w:tr w:rsidR="00B04B81" w:rsidRPr="00991867" w14:paraId="31044B70" w14:textId="77777777" w:rsidTr="005D1649">
      <w:trPr>
        <w:trHeight w:val="283"/>
      </w:trPr>
      <w:tc>
        <w:tcPr>
          <w:tcW w:w="2268" w:type="dxa"/>
          <w:shd w:val="clear" w:color="auto" w:fill="auto"/>
          <w:noWrap/>
          <w:vAlign w:val="bottom"/>
        </w:tcPr>
        <w:p w14:paraId="1924BD16" w14:textId="1BF6919D" w:rsidR="00B04B81" w:rsidRPr="00C55AE1" w:rsidRDefault="00B04B81" w:rsidP="00B04B81">
          <w:pPr>
            <w:pStyle w:val="Pidipagina"/>
            <w:spacing w:after="0" w:line="300" w:lineRule="auto"/>
            <w:jc w:val="left"/>
            <w:rPr>
              <w:color w:val="000000" w:themeColor="text1"/>
              <w:spacing w:val="5"/>
              <w:szCs w:val="11"/>
              <w:lang w:val="it-IT"/>
            </w:rPr>
          </w:pPr>
          <w:proofErr w:type="gramStart"/>
          <w:r w:rsidRPr="002315FB">
            <w:rPr>
              <w:color w:val="000000" w:themeColor="text1"/>
              <w:spacing w:val="5"/>
              <w:szCs w:val="11"/>
              <w:lang w:val="it-IT"/>
            </w:rPr>
            <w:t xml:space="preserve">DATA  </w:t>
          </w:r>
          <w:r w:rsidR="004F4CCA">
            <w:rPr>
              <w:b/>
              <w:color w:val="000000" w:themeColor="text1"/>
              <w:spacing w:val="5"/>
              <w:szCs w:val="11"/>
              <w:highlight w:val="yellow"/>
              <w:lang w:val="it-IT"/>
            </w:rPr>
            <w:t>xx</w:t>
          </w:r>
          <w:proofErr w:type="gramEnd"/>
          <w:r w:rsidR="00267951" w:rsidRPr="000F3B39">
            <w:rPr>
              <w:b/>
              <w:color w:val="000000" w:themeColor="text1"/>
              <w:spacing w:val="5"/>
              <w:szCs w:val="11"/>
              <w:highlight w:val="yellow"/>
              <w:lang w:val="it-IT"/>
            </w:rPr>
            <w:t>-</w:t>
          </w:r>
          <w:r w:rsidR="004F4CCA">
            <w:rPr>
              <w:b/>
              <w:color w:val="000000" w:themeColor="text1"/>
              <w:spacing w:val="5"/>
              <w:szCs w:val="11"/>
              <w:highlight w:val="yellow"/>
              <w:lang w:val="it-IT"/>
            </w:rPr>
            <w:t>xx</w:t>
          </w:r>
          <w:r w:rsidR="00267951" w:rsidRPr="000F3B39">
            <w:rPr>
              <w:b/>
              <w:color w:val="000000" w:themeColor="text1"/>
              <w:spacing w:val="5"/>
              <w:szCs w:val="11"/>
              <w:highlight w:val="yellow"/>
              <w:lang w:val="it-IT"/>
            </w:rPr>
            <w:t>-202</w:t>
          </w:r>
          <w:r w:rsidR="006A4703">
            <w:rPr>
              <w:b/>
              <w:color w:val="000000" w:themeColor="text1"/>
              <w:spacing w:val="5"/>
              <w:szCs w:val="11"/>
              <w:lang w:val="it-IT"/>
            </w:rPr>
            <w:t>4</w:t>
          </w:r>
        </w:p>
      </w:tc>
      <w:tc>
        <w:tcPr>
          <w:tcW w:w="4248" w:type="dxa"/>
          <w:gridSpan w:val="2"/>
          <w:shd w:val="clear" w:color="auto" w:fill="auto"/>
          <w:noWrap/>
          <w:vAlign w:val="bottom"/>
        </w:tcPr>
        <w:p w14:paraId="3176AE2A" w14:textId="1312494E" w:rsidR="00B04B81" w:rsidRPr="000C5393" w:rsidRDefault="00AA7097" w:rsidP="00B04B81">
          <w:pPr>
            <w:pStyle w:val="Pidipagina"/>
            <w:spacing w:after="0" w:line="300" w:lineRule="auto"/>
            <w:jc w:val="left"/>
            <w:rPr>
              <w:color w:val="000000" w:themeColor="text1"/>
              <w:szCs w:val="11"/>
            </w:rPr>
          </w:pPr>
          <w:r>
            <w:rPr>
              <w:color w:val="000000" w:themeColor="text1"/>
              <w:spacing w:val="5"/>
              <w:szCs w:val="11"/>
              <w:lang w:val="it-IT"/>
            </w:rPr>
            <w:t>PROT.</w:t>
          </w:r>
          <w:r w:rsidR="00B04B81" w:rsidRPr="002315FB">
            <w:rPr>
              <w:color w:val="000000" w:themeColor="text1"/>
              <w:spacing w:val="5"/>
              <w:szCs w:val="11"/>
              <w:lang w:val="it-IT"/>
            </w:rPr>
            <w:t xml:space="preserve">  </w:t>
          </w:r>
          <w:r w:rsidR="000F3B39" w:rsidRPr="000F3B39">
            <w:rPr>
              <w:b/>
              <w:color w:val="000000" w:themeColor="text1"/>
              <w:spacing w:val="6"/>
              <w:szCs w:val="11"/>
              <w:highlight w:val="yellow"/>
              <w:lang w:val="it-IT"/>
            </w:rPr>
            <w:t xml:space="preserve"> xxx</w:t>
          </w:r>
        </w:p>
      </w:tc>
    </w:tr>
  </w:tbl>
  <w:p w14:paraId="0CCEDAC9" w14:textId="77777777" w:rsidR="00FF4714" w:rsidRPr="00296527" w:rsidRDefault="00757CE0" w:rsidP="009320C4">
    <w:pPr>
      <w:pStyle w:val="Pidipagina"/>
      <w:rPr>
        <w:lang w:val="it-IT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BE339BF" wp14:editId="072B521C">
          <wp:simplePos x="0" y="0"/>
          <wp:positionH relativeFrom="page">
            <wp:posOffset>1875</wp:posOffset>
          </wp:positionH>
          <wp:positionV relativeFrom="page">
            <wp:posOffset>9526137</wp:posOffset>
          </wp:positionV>
          <wp:extent cx="7556250" cy="1170000"/>
          <wp:effectExtent l="0" t="0" r="635" b="0"/>
          <wp:wrapNone/>
          <wp:docPr id="166193065" name="Immagine 166193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25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tblpXSpec="right" w:tblpY="15423"/>
      <w:tblOverlap w:val="never"/>
      <w:tblW w:w="680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87"/>
      <w:gridCol w:w="1917"/>
    </w:tblGrid>
    <w:tr w:rsidR="00E13F54" w:rsidRPr="00991867" w14:paraId="006880BC" w14:textId="77777777" w:rsidTr="00797985">
      <w:trPr>
        <w:trHeight w:val="992"/>
      </w:trPr>
      <w:tc>
        <w:tcPr>
          <w:tcW w:w="4887" w:type="dxa"/>
          <w:shd w:val="clear" w:color="auto" w:fill="auto"/>
        </w:tcPr>
        <w:p w14:paraId="19CEE794" w14:textId="77777777" w:rsidR="00E13F54" w:rsidRPr="00E13F54" w:rsidRDefault="00E13F54" w:rsidP="00E13F54">
          <w:pPr>
            <w:pStyle w:val="Pidipagina"/>
            <w:spacing w:line="300" w:lineRule="auto"/>
            <w:jc w:val="left"/>
            <w:rPr>
              <w:color w:val="000000" w:themeColor="text1"/>
              <w:spacing w:val="5"/>
              <w:szCs w:val="14"/>
            </w:rPr>
          </w:pPr>
        </w:p>
      </w:tc>
      <w:tc>
        <w:tcPr>
          <w:tcW w:w="1917" w:type="dxa"/>
          <w:shd w:val="clear" w:color="auto" w:fill="auto"/>
        </w:tcPr>
        <w:p w14:paraId="3196C74C" w14:textId="30E27EC4" w:rsidR="00294B23" w:rsidRPr="003D1ED6" w:rsidRDefault="0098637B" w:rsidP="00C729EE">
          <w:pPr>
            <w:pStyle w:val="Pidipagina"/>
            <w:tabs>
              <w:tab w:val="right" w:pos="1701"/>
            </w:tabs>
            <w:jc w:val="right"/>
            <w:rPr>
              <w:color w:val="000000" w:themeColor="text1"/>
              <w:szCs w:val="14"/>
            </w:rPr>
          </w:pPr>
          <w:r>
            <w:rPr>
              <w:color w:val="000000" w:themeColor="text1"/>
              <w:szCs w:val="14"/>
            </w:rPr>
            <w:t>1/1</w:t>
          </w:r>
        </w:p>
      </w:tc>
    </w:tr>
  </w:tbl>
  <w:p w14:paraId="441F62C5" w14:textId="77777777" w:rsidR="00FF4714" w:rsidRDefault="00E13F54">
    <w:pPr>
      <w:pStyle w:val="Pidipagina"/>
    </w:pPr>
    <w:r>
      <w:rPr>
        <w:noProof/>
        <w:sz w:val="2"/>
        <w:szCs w:val="2"/>
      </w:rPr>
      <w:drawing>
        <wp:anchor distT="0" distB="0" distL="114300" distR="114300" simplePos="0" relativeHeight="251665408" behindDoc="1" locked="1" layoutInCell="1" allowOverlap="1" wp14:anchorId="168365E8" wp14:editId="49E94335">
          <wp:simplePos x="0" y="0"/>
          <wp:positionH relativeFrom="page">
            <wp:posOffset>0</wp:posOffset>
          </wp:positionH>
          <wp:positionV relativeFrom="page">
            <wp:posOffset>9525635</wp:posOffset>
          </wp:positionV>
          <wp:extent cx="7555865" cy="1169670"/>
          <wp:effectExtent l="0" t="0" r="635" b="0"/>
          <wp:wrapNone/>
          <wp:docPr id="1719578569" name="Immagine 1719578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cred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169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B6170" w14:textId="77777777" w:rsidR="00A61BC2" w:rsidRDefault="00A61BC2" w:rsidP="00794CB8">
      <w:pPr>
        <w:spacing w:line="240" w:lineRule="auto"/>
      </w:pPr>
      <w:r>
        <w:separator/>
      </w:r>
    </w:p>
  </w:footnote>
  <w:footnote w:type="continuationSeparator" w:id="0">
    <w:p w14:paraId="714E2FBA" w14:textId="77777777" w:rsidR="00A61BC2" w:rsidRDefault="00A61BC2" w:rsidP="00794C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C10B6" w14:textId="77777777" w:rsidR="00FF4714" w:rsidRDefault="000D36F7">
    <w:pPr>
      <w:pStyle w:val="Intestazione"/>
    </w:pPr>
    <w:r w:rsidRPr="006022D1">
      <w:rPr>
        <w:noProof/>
      </w:rPr>
      <w:drawing>
        <wp:anchor distT="0" distB="0" distL="0" distR="0" simplePos="0" relativeHeight="251667456" behindDoc="0" locked="1" layoutInCell="1" allowOverlap="1" wp14:anchorId="23F9BEEF" wp14:editId="3F1EAA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0000"/>
          <wp:effectExtent l="0" t="0" r="0" b="0"/>
          <wp:wrapNone/>
          <wp:docPr id="953348096" name="Immagine 953348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32F2"/>
    <w:multiLevelType w:val="hybridMultilevel"/>
    <w:tmpl w:val="B6300510"/>
    <w:lvl w:ilvl="0" w:tplc="FFFFFFFF">
      <w:start w:val="1"/>
      <w:numFmt w:val="lowerLetter"/>
      <w:lvlText w:val="%1)"/>
      <w:lvlJc w:val="left"/>
      <w:pPr>
        <w:ind w:left="828" w:hanging="360"/>
      </w:pPr>
    </w:lvl>
    <w:lvl w:ilvl="1" w:tplc="FFFFFFFF">
      <w:start w:val="1"/>
      <w:numFmt w:val="lowerLetter"/>
      <w:lvlText w:val="%2."/>
      <w:lvlJc w:val="left"/>
      <w:pPr>
        <w:ind w:left="1548" w:hanging="360"/>
      </w:pPr>
    </w:lvl>
    <w:lvl w:ilvl="2" w:tplc="FFFFFFFF">
      <w:start w:val="1"/>
      <w:numFmt w:val="lowerRoman"/>
      <w:lvlText w:val="%3."/>
      <w:lvlJc w:val="right"/>
      <w:pPr>
        <w:ind w:left="2268" w:hanging="180"/>
      </w:pPr>
    </w:lvl>
    <w:lvl w:ilvl="3" w:tplc="FFFFFFFF">
      <w:start w:val="1"/>
      <w:numFmt w:val="decimal"/>
      <w:lvlText w:val="%4."/>
      <w:lvlJc w:val="left"/>
      <w:pPr>
        <w:ind w:left="2988" w:hanging="360"/>
      </w:pPr>
    </w:lvl>
    <w:lvl w:ilvl="4" w:tplc="FFFFFFFF">
      <w:start w:val="1"/>
      <w:numFmt w:val="lowerLetter"/>
      <w:lvlText w:val="%5."/>
      <w:lvlJc w:val="left"/>
      <w:pPr>
        <w:ind w:left="3708" w:hanging="360"/>
      </w:pPr>
    </w:lvl>
    <w:lvl w:ilvl="5" w:tplc="FFFFFFFF">
      <w:start w:val="1"/>
      <w:numFmt w:val="lowerRoman"/>
      <w:lvlText w:val="%6."/>
      <w:lvlJc w:val="right"/>
      <w:pPr>
        <w:ind w:left="4428" w:hanging="180"/>
      </w:pPr>
    </w:lvl>
    <w:lvl w:ilvl="6" w:tplc="FFFFFFFF">
      <w:start w:val="1"/>
      <w:numFmt w:val="decimal"/>
      <w:lvlText w:val="%7."/>
      <w:lvlJc w:val="left"/>
      <w:pPr>
        <w:ind w:left="5148" w:hanging="360"/>
      </w:pPr>
    </w:lvl>
    <w:lvl w:ilvl="7" w:tplc="FFFFFFFF">
      <w:start w:val="1"/>
      <w:numFmt w:val="lowerLetter"/>
      <w:lvlText w:val="%8."/>
      <w:lvlJc w:val="left"/>
      <w:pPr>
        <w:ind w:left="5868" w:hanging="360"/>
      </w:pPr>
    </w:lvl>
    <w:lvl w:ilvl="8" w:tplc="FFFFFFFF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056D5C9C"/>
    <w:multiLevelType w:val="hybridMultilevel"/>
    <w:tmpl w:val="1BCCB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41D08"/>
    <w:multiLevelType w:val="hybridMultilevel"/>
    <w:tmpl w:val="CAA6C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20A71"/>
    <w:multiLevelType w:val="hybridMultilevel"/>
    <w:tmpl w:val="A322C2F8"/>
    <w:lvl w:ilvl="0" w:tplc="0410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14AB116F"/>
    <w:multiLevelType w:val="hybridMultilevel"/>
    <w:tmpl w:val="0294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95B90"/>
    <w:multiLevelType w:val="hybridMultilevel"/>
    <w:tmpl w:val="F0BE2B70"/>
    <w:lvl w:ilvl="0" w:tplc="B5701AA2">
      <w:start w:val="1"/>
      <w:numFmt w:val="decimal"/>
      <w:pStyle w:val="Elencocircolare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07EB5"/>
    <w:multiLevelType w:val="hybridMultilevel"/>
    <w:tmpl w:val="563007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87513"/>
    <w:multiLevelType w:val="hybridMultilevel"/>
    <w:tmpl w:val="926013B0"/>
    <w:lvl w:ilvl="0" w:tplc="87CC2E3A">
      <w:start w:val="1"/>
      <w:numFmt w:val="lowerLetter"/>
      <w:pStyle w:val="Punt1b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93E6F"/>
    <w:multiLevelType w:val="hybridMultilevel"/>
    <w:tmpl w:val="F81C13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F1C86"/>
    <w:multiLevelType w:val="hybridMultilevel"/>
    <w:tmpl w:val="09963F60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EC40C4"/>
    <w:multiLevelType w:val="hybridMultilevel"/>
    <w:tmpl w:val="91BE996A"/>
    <w:lvl w:ilvl="0" w:tplc="61F8ED2C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FFFFFFFF">
      <w:start w:val="4"/>
      <w:numFmt w:val="bullet"/>
      <w:lvlText w:val="•"/>
      <w:lvlJc w:val="left"/>
      <w:pPr>
        <w:ind w:left="1548" w:hanging="360"/>
      </w:pPr>
      <w:rPr>
        <w:rFonts w:ascii="Verdana" w:eastAsia="Verdana" w:hAnsi="Verdana" w:cs="Verdana" w:hint="default"/>
      </w:rPr>
    </w:lvl>
    <w:lvl w:ilvl="2" w:tplc="FFFFFFFF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BFB6617"/>
    <w:multiLevelType w:val="hybridMultilevel"/>
    <w:tmpl w:val="B6300510"/>
    <w:lvl w:ilvl="0" w:tplc="04100017">
      <w:start w:val="1"/>
      <w:numFmt w:val="lowerLetter"/>
      <w:lvlText w:val="%1)"/>
      <w:lvlJc w:val="left"/>
      <w:pPr>
        <w:ind w:left="682" w:hanging="360"/>
      </w:pPr>
    </w:lvl>
    <w:lvl w:ilvl="1" w:tplc="04100019">
      <w:start w:val="1"/>
      <w:numFmt w:val="lowerLetter"/>
      <w:lvlText w:val="%2."/>
      <w:lvlJc w:val="left"/>
      <w:pPr>
        <w:ind w:left="1402" w:hanging="360"/>
      </w:pPr>
    </w:lvl>
    <w:lvl w:ilvl="2" w:tplc="0410001B">
      <w:start w:val="1"/>
      <w:numFmt w:val="lowerRoman"/>
      <w:lvlText w:val="%3."/>
      <w:lvlJc w:val="right"/>
      <w:pPr>
        <w:ind w:left="2122" w:hanging="180"/>
      </w:pPr>
    </w:lvl>
    <w:lvl w:ilvl="3" w:tplc="0410000F">
      <w:start w:val="1"/>
      <w:numFmt w:val="decimal"/>
      <w:lvlText w:val="%4."/>
      <w:lvlJc w:val="left"/>
      <w:pPr>
        <w:ind w:left="2842" w:hanging="360"/>
      </w:pPr>
    </w:lvl>
    <w:lvl w:ilvl="4" w:tplc="04100019">
      <w:start w:val="1"/>
      <w:numFmt w:val="lowerLetter"/>
      <w:lvlText w:val="%5."/>
      <w:lvlJc w:val="left"/>
      <w:pPr>
        <w:ind w:left="3562" w:hanging="360"/>
      </w:pPr>
    </w:lvl>
    <w:lvl w:ilvl="5" w:tplc="0410001B">
      <w:start w:val="1"/>
      <w:numFmt w:val="lowerRoman"/>
      <w:lvlText w:val="%6."/>
      <w:lvlJc w:val="right"/>
      <w:pPr>
        <w:ind w:left="4282" w:hanging="180"/>
      </w:pPr>
    </w:lvl>
    <w:lvl w:ilvl="6" w:tplc="0410000F">
      <w:start w:val="1"/>
      <w:numFmt w:val="decimal"/>
      <w:lvlText w:val="%7."/>
      <w:lvlJc w:val="left"/>
      <w:pPr>
        <w:ind w:left="5002" w:hanging="360"/>
      </w:pPr>
    </w:lvl>
    <w:lvl w:ilvl="7" w:tplc="04100019">
      <w:start w:val="1"/>
      <w:numFmt w:val="lowerLetter"/>
      <w:lvlText w:val="%8."/>
      <w:lvlJc w:val="left"/>
      <w:pPr>
        <w:ind w:left="5722" w:hanging="360"/>
      </w:pPr>
    </w:lvl>
    <w:lvl w:ilvl="8" w:tplc="0410001B">
      <w:start w:val="1"/>
      <w:numFmt w:val="lowerRoman"/>
      <w:lvlText w:val="%9."/>
      <w:lvlJc w:val="right"/>
      <w:pPr>
        <w:ind w:left="6442" w:hanging="180"/>
      </w:pPr>
    </w:lvl>
  </w:abstractNum>
  <w:abstractNum w:abstractNumId="12" w15:restartNumberingAfterBreak="0">
    <w:nsid w:val="332301DB"/>
    <w:multiLevelType w:val="hybridMultilevel"/>
    <w:tmpl w:val="2C06512A"/>
    <w:lvl w:ilvl="0" w:tplc="2BACDF9A">
      <w:start w:val="1"/>
      <w:numFmt w:val="bullet"/>
      <w:pStyle w:val="Punt2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3A16C93"/>
    <w:multiLevelType w:val="hybridMultilevel"/>
    <w:tmpl w:val="FF54DA38"/>
    <w:lvl w:ilvl="0" w:tplc="0410000F">
      <w:start w:val="1"/>
      <w:numFmt w:val="decimal"/>
      <w:lvlText w:val="%1."/>
      <w:lvlJc w:val="left"/>
      <w:pPr>
        <w:ind w:left="717" w:hanging="360"/>
      </w:p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71C76AB"/>
    <w:multiLevelType w:val="hybridMultilevel"/>
    <w:tmpl w:val="33FCADE8"/>
    <w:lvl w:ilvl="0" w:tplc="64A45B34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 (Corpo CS)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B3976"/>
    <w:multiLevelType w:val="hybridMultilevel"/>
    <w:tmpl w:val="D8C81B30"/>
    <w:lvl w:ilvl="0" w:tplc="678615E8">
      <w:start w:val="1"/>
      <w:numFmt w:val="bullet"/>
      <w:pStyle w:val="Paragrafoelenco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1343CC0"/>
    <w:multiLevelType w:val="hybridMultilevel"/>
    <w:tmpl w:val="821613BA"/>
    <w:lvl w:ilvl="0" w:tplc="3D2AC052">
      <w:start w:val="1"/>
      <w:numFmt w:val="lowerLetter"/>
      <w:lvlText w:val="%1)"/>
      <w:lvlJc w:val="left"/>
      <w:pPr>
        <w:ind w:left="468" w:hanging="360"/>
      </w:pPr>
    </w:lvl>
    <w:lvl w:ilvl="1" w:tplc="04100019">
      <w:start w:val="1"/>
      <w:numFmt w:val="lowerLetter"/>
      <w:lvlText w:val="%2."/>
      <w:lvlJc w:val="left"/>
      <w:pPr>
        <w:ind w:left="1188" w:hanging="360"/>
      </w:pPr>
    </w:lvl>
    <w:lvl w:ilvl="2" w:tplc="0410001B">
      <w:start w:val="1"/>
      <w:numFmt w:val="lowerRoman"/>
      <w:lvlText w:val="%3."/>
      <w:lvlJc w:val="right"/>
      <w:pPr>
        <w:ind w:left="1908" w:hanging="180"/>
      </w:pPr>
    </w:lvl>
    <w:lvl w:ilvl="3" w:tplc="0410000F">
      <w:start w:val="1"/>
      <w:numFmt w:val="decimal"/>
      <w:lvlText w:val="%4."/>
      <w:lvlJc w:val="left"/>
      <w:pPr>
        <w:ind w:left="2628" w:hanging="360"/>
      </w:pPr>
    </w:lvl>
    <w:lvl w:ilvl="4" w:tplc="04100019">
      <w:start w:val="1"/>
      <w:numFmt w:val="lowerLetter"/>
      <w:lvlText w:val="%5."/>
      <w:lvlJc w:val="left"/>
      <w:pPr>
        <w:ind w:left="3348" w:hanging="360"/>
      </w:pPr>
    </w:lvl>
    <w:lvl w:ilvl="5" w:tplc="0410001B">
      <w:start w:val="1"/>
      <w:numFmt w:val="lowerRoman"/>
      <w:lvlText w:val="%6."/>
      <w:lvlJc w:val="right"/>
      <w:pPr>
        <w:ind w:left="4068" w:hanging="180"/>
      </w:pPr>
    </w:lvl>
    <w:lvl w:ilvl="6" w:tplc="0410000F">
      <w:start w:val="1"/>
      <w:numFmt w:val="decimal"/>
      <w:lvlText w:val="%7."/>
      <w:lvlJc w:val="left"/>
      <w:pPr>
        <w:ind w:left="4788" w:hanging="360"/>
      </w:pPr>
    </w:lvl>
    <w:lvl w:ilvl="7" w:tplc="04100019">
      <w:start w:val="1"/>
      <w:numFmt w:val="lowerLetter"/>
      <w:lvlText w:val="%8."/>
      <w:lvlJc w:val="left"/>
      <w:pPr>
        <w:ind w:left="5508" w:hanging="360"/>
      </w:pPr>
    </w:lvl>
    <w:lvl w:ilvl="8" w:tplc="0410001B">
      <w:start w:val="1"/>
      <w:numFmt w:val="lowerRoman"/>
      <w:lvlText w:val="%9."/>
      <w:lvlJc w:val="right"/>
      <w:pPr>
        <w:ind w:left="6228" w:hanging="180"/>
      </w:pPr>
    </w:lvl>
  </w:abstractNum>
  <w:abstractNum w:abstractNumId="17" w15:restartNumberingAfterBreak="0">
    <w:nsid w:val="43460E51"/>
    <w:multiLevelType w:val="hybridMultilevel"/>
    <w:tmpl w:val="DC0C37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AB1D31"/>
    <w:multiLevelType w:val="multilevel"/>
    <w:tmpl w:val="F7645600"/>
    <w:lvl w:ilvl="0"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B3F7AE3"/>
    <w:multiLevelType w:val="hybridMultilevel"/>
    <w:tmpl w:val="753ABD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5BF04505"/>
    <w:multiLevelType w:val="hybridMultilevel"/>
    <w:tmpl w:val="129AF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9469C"/>
    <w:multiLevelType w:val="hybridMultilevel"/>
    <w:tmpl w:val="8CA047D0"/>
    <w:lvl w:ilvl="0" w:tplc="0324DE66">
      <w:numFmt w:val="bullet"/>
      <w:lvlText w:val="−"/>
      <w:lvlJc w:val="left"/>
      <w:pPr>
        <w:ind w:left="720" w:hanging="360"/>
      </w:pPr>
      <w:rPr>
        <w:rFonts w:ascii="Verdana" w:eastAsiaTheme="minorHAnsi" w:hAnsi="Verdana" w:cs="Times New Roman (Corpo CS)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51B91"/>
    <w:multiLevelType w:val="hybridMultilevel"/>
    <w:tmpl w:val="92F665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4D15"/>
    <w:multiLevelType w:val="hybridMultilevel"/>
    <w:tmpl w:val="0FFE01C4"/>
    <w:lvl w:ilvl="0" w:tplc="E8A2575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 (Corpo CS)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079A3"/>
    <w:multiLevelType w:val="hybridMultilevel"/>
    <w:tmpl w:val="81BC82A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3E752A"/>
    <w:multiLevelType w:val="hybridMultilevel"/>
    <w:tmpl w:val="27CC0336"/>
    <w:lvl w:ilvl="0" w:tplc="01E60FD6">
      <w:numFmt w:val="bullet"/>
      <w:lvlText w:val="•"/>
      <w:lvlJc w:val="left"/>
      <w:pPr>
        <w:ind w:left="360" w:hanging="360"/>
      </w:pPr>
      <w:rPr>
        <w:rFonts w:ascii="Verdana" w:eastAsiaTheme="minorHAnsi" w:hAnsi="Verdana" w:cs="Times New Roman (Corpo CS)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B73326"/>
    <w:multiLevelType w:val="hybridMultilevel"/>
    <w:tmpl w:val="C93EE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503134403">
    <w:abstractNumId w:val="15"/>
  </w:num>
  <w:num w:numId="2" w16cid:durableId="323507298">
    <w:abstractNumId w:val="29"/>
  </w:num>
  <w:num w:numId="3" w16cid:durableId="1829902198">
    <w:abstractNumId w:val="21"/>
  </w:num>
  <w:num w:numId="4" w16cid:durableId="1092699533">
    <w:abstractNumId w:val="18"/>
  </w:num>
  <w:num w:numId="5" w16cid:durableId="1525628087">
    <w:abstractNumId w:val="20"/>
  </w:num>
  <w:num w:numId="6" w16cid:durableId="1624850023">
    <w:abstractNumId w:val="7"/>
  </w:num>
  <w:num w:numId="7" w16cid:durableId="1624773130">
    <w:abstractNumId w:val="5"/>
  </w:num>
  <w:num w:numId="8" w16cid:durableId="1752506496">
    <w:abstractNumId w:val="26"/>
  </w:num>
  <w:num w:numId="9" w16cid:durableId="1247111857">
    <w:abstractNumId w:val="7"/>
    <w:lvlOverride w:ilvl="0">
      <w:startOverride w:val="1"/>
    </w:lvlOverride>
  </w:num>
  <w:num w:numId="10" w16cid:durableId="674962884">
    <w:abstractNumId w:val="12"/>
  </w:num>
  <w:num w:numId="11" w16cid:durableId="302740329">
    <w:abstractNumId w:val="22"/>
  </w:num>
  <w:num w:numId="12" w16cid:durableId="1050543639">
    <w:abstractNumId w:val="3"/>
  </w:num>
  <w:num w:numId="13" w16cid:durableId="1436440350">
    <w:abstractNumId w:val="24"/>
  </w:num>
  <w:num w:numId="14" w16cid:durableId="1723867874">
    <w:abstractNumId w:val="6"/>
  </w:num>
  <w:num w:numId="15" w16cid:durableId="1954510499">
    <w:abstractNumId w:val="8"/>
  </w:num>
  <w:num w:numId="16" w16cid:durableId="1838375735">
    <w:abstractNumId w:val="25"/>
  </w:num>
  <w:num w:numId="17" w16cid:durableId="638612872">
    <w:abstractNumId w:val="15"/>
  </w:num>
  <w:num w:numId="18" w16cid:durableId="429088227">
    <w:abstractNumId w:val="4"/>
  </w:num>
  <w:num w:numId="19" w16cid:durableId="443235013">
    <w:abstractNumId w:val="28"/>
  </w:num>
  <w:num w:numId="20" w16cid:durableId="1923877397">
    <w:abstractNumId w:val="15"/>
  </w:num>
  <w:num w:numId="21" w16cid:durableId="1194028589">
    <w:abstractNumId w:val="15"/>
  </w:num>
  <w:num w:numId="22" w16cid:durableId="2056392340">
    <w:abstractNumId w:val="15"/>
  </w:num>
  <w:num w:numId="23" w16cid:durableId="191574183">
    <w:abstractNumId w:val="13"/>
  </w:num>
  <w:num w:numId="24" w16cid:durableId="29771268">
    <w:abstractNumId w:val="15"/>
  </w:num>
  <w:num w:numId="25" w16cid:durableId="1162157017">
    <w:abstractNumId w:val="14"/>
  </w:num>
  <w:num w:numId="26" w16cid:durableId="792479166">
    <w:abstractNumId w:val="9"/>
  </w:num>
  <w:num w:numId="27" w16cid:durableId="1490827081">
    <w:abstractNumId w:val="19"/>
  </w:num>
  <w:num w:numId="28" w16cid:durableId="602566750">
    <w:abstractNumId w:val="23"/>
  </w:num>
  <w:num w:numId="29" w16cid:durableId="202333387">
    <w:abstractNumId w:val="15"/>
  </w:num>
  <w:num w:numId="30" w16cid:durableId="15717648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493926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95114129">
    <w:abstractNumId w:val="10"/>
  </w:num>
  <w:num w:numId="33" w16cid:durableId="1752193022">
    <w:abstractNumId w:val="11"/>
  </w:num>
  <w:num w:numId="34" w16cid:durableId="487791903">
    <w:abstractNumId w:val="0"/>
  </w:num>
  <w:num w:numId="35" w16cid:durableId="1409108785">
    <w:abstractNumId w:val="27"/>
  </w:num>
  <w:num w:numId="36" w16cid:durableId="92209221">
    <w:abstractNumId w:val="1"/>
  </w:num>
  <w:num w:numId="37" w16cid:durableId="2068066318">
    <w:abstractNumId w:val="2"/>
  </w:num>
  <w:num w:numId="38" w16cid:durableId="960918617">
    <w:abstractNumId w:val="17"/>
  </w:num>
  <w:num w:numId="39" w16cid:durableId="2030257343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3DC"/>
    <w:rsid w:val="00000DF2"/>
    <w:rsid w:val="0000213A"/>
    <w:rsid w:val="00007F5A"/>
    <w:rsid w:val="00012F8E"/>
    <w:rsid w:val="000134AF"/>
    <w:rsid w:val="00013726"/>
    <w:rsid w:val="00013B48"/>
    <w:rsid w:val="00013B6A"/>
    <w:rsid w:val="000159DD"/>
    <w:rsid w:val="00016D96"/>
    <w:rsid w:val="00024797"/>
    <w:rsid w:val="00031021"/>
    <w:rsid w:val="00034987"/>
    <w:rsid w:val="00037DD3"/>
    <w:rsid w:val="00042C25"/>
    <w:rsid w:val="000545D2"/>
    <w:rsid w:val="00055320"/>
    <w:rsid w:val="00055DA4"/>
    <w:rsid w:val="0006256F"/>
    <w:rsid w:val="00064341"/>
    <w:rsid w:val="0007226A"/>
    <w:rsid w:val="00073CA1"/>
    <w:rsid w:val="00077207"/>
    <w:rsid w:val="00080219"/>
    <w:rsid w:val="00080E01"/>
    <w:rsid w:val="000819CB"/>
    <w:rsid w:val="0008290A"/>
    <w:rsid w:val="0008642C"/>
    <w:rsid w:val="00086A6B"/>
    <w:rsid w:val="00087CE6"/>
    <w:rsid w:val="00090482"/>
    <w:rsid w:val="00094087"/>
    <w:rsid w:val="000952E8"/>
    <w:rsid w:val="00096849"/>
    <w:rsid w:val="000B1D4E"/>
    <w:rsid w:val="000B2BFA"/>
    <w:rsid w:val="000B4373"/>
    <w:rsid w:val="000B45E1"/>
    <w:rsid w:val="000C113C"/>
    <w:rsid w:val="000C1410"/>
    <w:rsid w:val="000C15F0"/>
    <w:rsid w:val="000C2778"/>
    <w:rsid w:val="000C320B"/>
    <w:rsid w:val="000C71F9"/>
    <w:rsid w:val="000D27CB"/>
    <w:rsid w:val="000D2BA9"/>
    <w:rsid w:val="000D36F5"/>
    <w:rsid w:val="000D36F7"/>
    <w:rsid w:val="000F3B39"/>
    <w:rsid w:val="000F3E62"/>
    <w:rsid w:val="000F5712"/>
    <w:rsid w:val="00100D43"/>
    <w:rsid w:val="00102E1A"/>
    <w:rsid w:val="001047C5"/>
    <w:rsid w:val="0011102E"/>
    <w:rsid w:val="001115FA"/>
    <w:rsid w:val="001201C6"/>
    <w:rsid w:val="00120C9B"/>
    <w:rsid w:val="00125F56"/>
    <w:rsid w:val="00126697"/>
    <w:rsid w:val="00126B48"/>
    <w:rsid w:val="00130C8B"/>
    <w:rsid w:val="00140012"/>
    <w:rsid w:val="00142389"/>
    <w:rsid w:val="001428A1"/>
    <w:rsid w:val="00144099"/>
    <w:rsid w:val="0014576C"/>
    <w:rsid w:val="0015234E"/>
    <w:rsid w:val="00154B93"/>
    <w:rsid w:val="00155DD2"/>
    <w:rsid w:val="00155E9D"/>
    <w:rsid w:val="0015636A"/>
    <w:rsid w:val="00161D78"/>
    <w:rsid w:val="00162534"/>
    <w:rsid w:val="0016744F"/>
    <w:rsid w:val="001716E2"/>
    <w:rsid w:val="00171F1A"/>
    <w:rsid w:val="00173AFD"/>
    <w:rsid w:val="00174621"/>
    <w:rsid w:val="00175341"/>
    <w:rsid w:val="00182E7D"/>
    <w:rsid w:val="00186EF2"/>
    <w:rsid w:val="00195008"/>
    <w:rsid w:val="001977B0"/>
    <w:rsid w:val="001A330A"/>
    <w:rsid w:val="001A544C"/>
    <w:rsid w:val="001A607E"/>
    <w:rsid w:val="001A73C6"/>
    <w:rsid w:val="001B003A"/>
    <w:rsid w:val="001B5986"/>
    <w:rsid w:val="001B5A8A"/>
    <w:rsid w:val="001C0419"/>
    <w:rsid w:val="001C16F5"/>
    <w:rsid w:val="001C487D"/>
    <w:rsid w:val="001C4B1B"/>
    <w:rsid w:val="001D13E8"/>
    <w:rsid w:val="001D1673"/>
    <w:rsid w:val="001D23BF"/>
    <w:rsid w:val="001D3F45"/>
    <w:rsid w:val="001D4BC6"/>
    <w:rsid w:val="001D4F02"/>
    <w:rsid w:val="001D5D4C"/>
    <w:rsid w:val="001E0B6E"/>
    <w:rsid w:val="001E2C00"/>
    <w:rsid w:val="001F0BC0"/>
    <w:rsid w:val="001F0CE6"/>
    <w:rsid w:val="001F214D"/>
    <w:rsid w:val="001F6C3C"/>
    <w:rsid w:val="00200159"/>
    <w:rsid w:val="002026F4"/>
    <w:rsid w:val="0020281A"/>
    <w:rsid w:val="002050AB"/>
    <w:rsid w:val="00206EB1"/>
    <w:rsid w:val="00206F59"/>
    <w:rsid w:val="002070B1"/>
    <w:rsid w:val="0020725D"/>
    <w:rsid w:val="00207EA6"/>
    <w:rsid w:val="0021395F"/>
    <w:rsid w:val="002141FB"/>
    <w:rsid w:val="00214781"/>
    <w:rsid w:val="002164B2"/>
    <w:rsid w:val="002171C2"/>
    <w:rsid w:val="00217640"/>
    <w:rsid w:val="00224603"/>
    <w:rsid w:val="002312D9"/>
    <w:rsid w:val="002313EA"/>
    <w:rsid w:val="00233ED2"/>
    <w:rsid w:val="00234B0D"/>
    <w:rsid w:val="0023546A"/>
    <w:rsid w:val="00235CDB"/>
    <w:rsid w:val="0023611D"/>
    <w:rsid w:val="0023614A"/>
    <w:rsid w:val="00237E58"/>
    <w:rsid w:val="002447A7"/>
    <w:rsid w:val="0024648B"/>
    <w:rsid w:val="00251CB3"/>
    <w:rsid w:val="002550BF"/>
    <w:rsid w:val="00255875"/>
    <w:rsid w:val="00257B28"/>
    <w:rsid w:val="00260443"/>
    <w:rsid w:val="002622F3"/>
    <w:rsid w:val="00263C6B"/>
    <w:rsid w:val="00263F86"/>
    <w:rsid w:val="0026427A"/>
    <w:rsid w:val="00267951"/>
    <w:rsid w:val="00270896"/>
    <w:rsid w:val="00270A61"/>
    <w:rsid w:val="00271982"/>
    <w:rsid w:val="00271EA2"/>
    <w:rsid w:val="00275097"/>
    <w:rsid w:val="00276573"/>
    <w:rsid w:val="00282457"/>
    <w:rsid w:val="002835FC"/>
    <w:rsid w:val="00285B06"/>
    <w:rsid w:val="00285B74"/>
    <w:rsid w:val="00290FBF"/>
    <w:rsid w:val="00291B9C"/>
    <w:rsid w:val="00294B23"/>
    <w:rsid w:val="00296527"/>
    <w:rsid w:val="002A26F5"/>
    <w:rsid w:val="002B2509"/>
    <w:rsid w:val="002B2717"/>
    <w:rsid w:val="002B3757"/>
    <w:rsid w:val="002C4F7E"/>
    <w:rsid w:val="002C6F05"/>
    <w:rsid w:val="002D260D"/>
    <w:rsid w:val="002D509D"/>
    <w:rsid w:val="002D6521"/>
    <w:rsid w:val="002E3BAF"/>
    <w:rsid w:val="002E40A5"/>
    <w:rsid w:val="002E7817"/>
    <w:rsid w:val="002F08D5"/>
    <w:rsid w:val="002F1FAF"/>
    <w:rsid w:val="00304F06"/>
    <w:rsid w:val="003071F2"/>
    <w:rsid w:val="00312475"/>
    <w:rsid w:val="0032046A"/>
    <w:rsid w:val="00325AAD"/>
    <w:rsid w:val="00326078"/>
    <w:rsid w:val="0033325F"/>
    <w:rsid w:val="00335AEF"/>
    <w:rsid w:val="00336478"/>
    <w:rsid w:val="00341889"/>
    <w:rsid w:val="00341F14"/>
    <w:rsid w:val="00344405"/>
    <w:rsid w:val="00345EDE"/>
    <w:rsid w:val="00350B45"/>
    <w:rsid w:val="0035198A"/>
    <w:rsid w:val="00351A1D"/>
    <w:rsid w:val="0035424A"/>
    <w:rsid w:val="00355A67"/>
    <w:rsid w:val="0036249A"/>
    <w:rsid w:val="00364386"/>
    <w:rsid w:val="003645FE"/>
    <w:rsid w:val="003652D7"/>
    <w:rsid w:val="00366621"/>
    <w:rsid w:val="00386C30"/>
    <w:rsid w:val="00387789"/>
    <w:rsid w:val="003926D2"/>
    <w:rsid w:val="00393146"/>
    <w:rsid w:val="0039544F"/>
    <w:rsid w:val="003A4550"/>
    <w:rsid w:val="003A4A08"/>
    <w:rsid w:val="003A5550"/>
    <w:rsid w:val="003A5D1C"/>
    <w:rsid w:val="003A7172"/>
    <w:rsid w:val="003A73B8"/>
    <w:rsid w:val="003B25C8"/>
    <w:rsid w:val="003B52B0"/>
    <w:rsid w:val="003C0D95"/>
    <w:rsid w:val="003C27A3"/>
    <w:rsid w:val="003C72E6"/>
    <w:rsid w:val="003C75C4"/>
    <w:rsid w:val="003C7C10"/>
    <w:rsid w:val="003D23D3"/>
    <w:rsid w:val="003D38F4"/>
    <w:rsid w:val="003D3AE0"/>
    <w:rsid w:val="003D4230"/>
    <w:rsid w:val="003D4B92"/>
    <w:rsid w:val="003D63DB"/>
    <w:rsid w:val="003E036A"/>
    <w:rsid w:val="003E379D"/>
    <w:rsid w:val="003F1DB7"/>
    <w:rsid w:val="003F4E0B"/>
    <w:rsid w:val="003F5CB7"/>
    <w:rsid w:val="003F6212"/>
    <w:rsid w:val="00401B73"/>
    <w:rsid w:val="004024CA"/>
    <w:rsid w:val="0041367D"/>
    <w:rsid w:val="0041478F"/>
    <w:rsid w:val="00416481"/>
    <w:rsid w:val="0041789F"/>
    <w:rsid w:val="004203AE"/>
    <w:rsid w:val="00420EE8"/>
    <w:rsid w:val="004215C8"/>
    <w:rsid w:val="00422E00"/>
    <w:rsid w:val="00433DFE"/>
    <w:rsid w:val="004345EB"/>
    <w:rsid w:val="004349F7"/>
    <w:rsid w:val="00434A04"/>
    <w:rsid w:val="0044167B"/>
    <w:rsid w:val="004417A5"/>
    <w:rsid w:val="00441C39"/>
    <w:rsid w:val="004465F4"/>
    <w:rsid w:val="00447413"/>
    <w:rsid w:val="00450EE7"/>
    <w:rsid w:val="004579DC"/>
    <w:rsid w:val="0046015E"/>
    <w:rsid w:val="0046031E"/>
    <w:rsid w:val="00461EC9"/>
    <w:rsid w:val="00462E2E"/>
    <w:rsid w:val="0046559E"/>
    <w:rsid w:val="004659ED"/>
    <w:rsid w:val="00466AA1"/>
    <w:rsid w:val="004705DC"/>
    <w:rsid w:val="00470DFA"/>
    <w:rsid w:val="00482C48"/>
    <w:rsid w:val="00483842"/>
    <w:rsid w:val="00484E31"/>
    <w:rsid w:val="00492EF8"/>
    <w:rsid w:val="004A2480"/>
    <w:rsid w:val="004A24B5"/>
    <w:rsid w:val="004A2F15"/>
    <w:rsid w:val="004A3570"/>
    <w:rsid w:val="004A54D1"/>
    <w:rsid w:val="004B23D0"/>
    <w:rsid w:val="004B25CE"/>
    <w:rsid w:val="004C2C4A"/>
    <w:rsid w:val="004C3BC9"/>
    <w:rsid w:val="004C505D"/>
    <w:rsid w:val="004C750F"/>
    <w:rsid w:val="004D0A54"/>
    <w:rsid w:val="004D2BFA"/>
    <w:rsid w:val="004D461F"/>
    <w:rsid w:val="004D4FE6"/>
    <w:rsid w:val="004D506C"/>
    <w:rsid w:val="004E14A0"/>
    <w:rsid w:val="004E2945"/>
    <w:rsid w:val="004E6262"/>
    <w:rsid w:val="004E799B"/>
    <w:rsid w:val="004F0B55"/>
    <w:rsid w:val="004F203E"/>
    <w:rsid w:val="004F2553"/>
    <w:rsid w:val="004F4360"/>
    <w:rsid w:val="004F4CCA"/>
    <w:rsid w:val="004F740E"/>
    <w:rsid w:val="0050052D"/>
    <w:rsid w:val="0050597F"/>
    <w:rsid w:val="0050781F"/>
    <w:rsid w:val="00510118"/>
    <w:rsid w:val="005108D6"/>
    <w:rsid w:val="00512DF5"/>
    <w:rsid w:val="00515E67"/>
    <w:rsid w:val="0051769E"/>
    <w:rsid w:val="005231AD"/>
    <w:rsid w:val="00524320"/>
    <w:rsid w:val="005246BF"/>
    <w:rsid w:val="0053159B"/>
    <w:rsid w:val="0053357A"/>
    <w:rsid w:val="00533614"/>
    <w:rsid w:val="00533D74"/>
    <w:rsid w:val="00534184"/>
    <w:rsid w:val="00540048"/>
    <w:rsid w:val="0054174C"/>
    <w:rsid w:val="00551BCA"/>
    <w:rsid w:val="00556F40"/>
    <w:rsid w:val="00562150"/>
    <w:rsid w:val="00563286"/>
    <w:rsid w:val="00567091"/>
    <w:rsid w:val="00570E37"/>
    <w:rsid w:val="00571F52"/>
    <w:rsid w:val="0057672E"/>
    <w:rsid w:val="00583782"/>
    <w:rsid w:val="00590765"/>
    <w:rsid w:val="00593D4E"/>
    <w:rsid w:val="005949A6"/>
    <w:rsid w:val="00596E25"/>
    <w:rsid w:val="00597947"/>
    <w:rsid w:val="005A05FD"/>
    <w:rsid w:val="005A13C4"/>
    <w:rsid w:val="005A37D9"/>
    <w:rsid w:val="005A7F32"/>
    <w:rsid w:val="005B612A"/>
    <w:rsid w:val="005C2D1F"/>
    <w:rsid w:val="005C5B8B"/>
    <w:rsid w:val="005D107D"/>
    <w:rsid w:val="005D1649"/>
    <w:rsid w:val="005D3BCE"/>
    <w:rsid w:val="005D42D9"/>
    <w:rsid w:val="005E0B2E"/>
    <w:rsid w:val="005E2B7B"/>
    <w:rsid w:val="005E7258"/>
    <w:rsid w:val="005F0564"/>
    <w:rsid w:val="005F0921"/>
    <w:rsid w:val="005F1816"/>
    <w:rsid w:val="005F3080"/>
    <w:rsid w:val="005F5774"/>
    <w:rsid w:val="00605AFC"/>
    <w:rsid w:val="0060792B"/>
    <w:rsid w:val="0061349C"/>
    <w:rsid w:val="0061452D"/>
    <w:rsid w:val="00614B7A"/>
    <w:rsid w:val="006159AC"/>
    <w:rsid w:val="006172B2"/>
    <w:rsid w:val="00621657"/>
    <w:rsid w:val="006222C9"/>
    <w:rsid w:val="006228EA"/>
    <w:rsid w:val="006248FA"/>
    <w:rsid w:val="00631E36"/>
    <w:rsid w:val="006353A4"/>
    <w:rsid w:val="006360B2"/>
    <w:rsid w:val="006376F5"/>
    <w:rsid w:val="00640923"/>
    <w:rsid w:val="00640EB0"/>
    <w:rsid w:val="00646244"/>
    <w:rsid w:val="006534FD"/>
    <w:rsid w:val="006545D4"/>
    <w:rsid w:val="00656D77"/>
    <w:rsid w:val="00657703"/>
    <w:rsid w:val="00657D54"/>
    <w:rsid w:val="00662861"/>
    <w:rsid w:val="00664242"/>
    <w:rsid w:val="006664FC"/>
    <w:rsid w:val="00666F28"/>
    <w:rsid w:val="00667F51"/>
    <w:rsid w:val="00670CF0"/>
    <w:rsid w:val="00672E7E"/>
    <w:rsid w:val="00686B67"/>
    <w:rsid w:val="00694424"/>
    <w:rsid w:val="0069558A"/>
    <w:rsid w:val="006962BA"/>
    <w:rsid w:val="00697AA5"/>
    <w:rsid w:val="006A19A0"/>
    <w:rsid w:val="006A1E0D"/>
    <w:rsid w:val="006A3487"/>
    <w:rsid w:val="006A4703"/>
    <w:rsid w:val="006A4C08"/>
    <w:rsid w:val="006A51E7"/>
    <w:rsid w:val="006B032E"/>
    <w:rsid w:val="006B1BEA"/>
    <w:rsid w:val="006B282B"/>
    <w:rsid w:val="006B2C54"/>
    <w:rsid w:val="006B76F3"/>
    <w:rsid w:val="006B7B72"/>
    <w:rsid w:val="006C10B2"/>
    <w:rsid w:val="006C2DF0"/>
    <w:rsid w:val="006C39F1"/>
    <w:rsid w:val="006C3E32"/>
    <w:rsid w:val="006D035B"/>
    <w:rsid w:val="006D2B3F"/>
    <w:rsid w:val="006D310C"/>
    <w:rsid w:val="006D415A"/>
    <w:rsid w:val="006D459E"/>
    <w:rsid w:val="006D6DBA"/>
    <w:rsid w:val="006D75C3"/>
    <w:rsid w:val="006E0F86"/>
    <w:rsid w:val="006E1F7A"/>
    <w:rsid w:val="006E3943"/>
    <w:rsid w:val="006E40D3"/>
    <w:rsid w:val="006E41A6"/>
    <w:rsid w:val="006E5033"/>
    <w:rsid w:val="006F4BCE"/>
    <w:rsid w:val="006F624F"/>
    <w:rsid w:val="006F6CC6"/>
    <w:rsid w:val="006F71D1"/>
    <w:rsid w:val="007046A0"/>
    <w:rsid w:val="007067BD"/>
    <w:rsid w:val="00711A32"/>
    <w:rsid w:val="00716814"/>
    <w:rsid w:val="007205A9"/>
    <w:rsid w:val="00724228"/>
    <w:rsid w:val="0072465B"/>
    <w:rsid w:val="007306F9"/>
    <w:rsid w:val="00741227"/>
    <w:rsid w:val="00743006"/>
    <w:rsid w:val="0074723E"/>
    <w:rsid w:val="00753657"/>
    <w:rsid w:val="00753FFF"/>
    <w:rsid w:val="00757791"/>
    <w:rsid w:val="007579C0"/>
    <w:rsid w:val="00757CE0"/>
    <w:rsid w:val="0076293B"/>
    <w:rsid w:val="007639F5"/>
    <w:rsid w:val="00766871"/>
    <w:rsid w:val="00767D2E"/>
    <w:rsid w:val="00767EEA"/>
    <w:rsid w:val="00770704"/>
    <w:rsid w:val="00770AA1"/>
    <w:rsid w:val="00771537"/>
    <w:rsid w:val="0077190A"/>
    <w:rsid w:val="00772954"/>
    <w:rsid w:val="007742A1"/>
    <w:rsid w:val="0077441C"/>
    <w:rsid w:val="00775148"/>
    <w:rsid w:val="007838D9"/>
    <w:rsid w:val="007848A0"/>
    <w:rsid w:val="00785EC5"/>
    <w:rsid w:val="00786DBC"/>
    <w:rsid w:val="00794CB8"/>
    <w:rsid w:val="007965F1"/>
    <w:rsid w:val="0079685D"/>
    <w:rsid w:val="00796DC9"/>
    <w:rsid w:val="00797985"/>
    <w:rsid w:val="007A2246"/>
    <w:rsid w:val="007A429D"/>
    <w:rsid w:val="007B1634"/>
    <w:rsid w:val="007B33DC"/>
    <w:rsid w:val="007B4947"/>
    <w:rsid w:val="007B4F9D"/>
    <w:rsid w:val="007C037C"/>
    <w:rsid w:val="007C56C5"/>
    <w:rsid w:val="007D0A76"/>
    <w:rsid w:val="007D0B3F"/>
    <w:rsid w:val="007D29A7"/>
    <w:rsid w:val="007D5B54"/>
    <w:rsid w:val="007E0949"/>
    <w:rsid w:val="007E140A"/>
    <w:rsid w:val="007E2DD5"/>
    <w:rsid w:val="007F3A09"/>
    <w:rsid w:val="007F639E"/>
    <w:rsid w:val="007F63FA"/>
    <w:rsid w:val="007F6D70"/>
    <w:rsid w:val="008132D5"/>
    <w:rsid w:val="008155EB"/>
    <w:rsid w:val="00815A50"/>
    <w:rsid w:val="00820D79"/>
    <w:rsid w:val="00821B33"/>
    <w:rsid w:val="008232FB"/>
    <w:rsid w:val="00823487"/>
    <w:rsid w:val="008236DD"/>
    <w:rsid w:val="008260BD"/>
    <w:rsid w:val="00830B00"/>
    <w:rsid w:val="008337F5"/>
    <w:rsid w:val="00835FB6"/>
    <w:rsid w:val="008453A8"/>
    <w:rsid w:val="00855DBB"/>
    <w:rsid w:val="00856C51"/>
    <w:rsid w:val="008610F9"/>
    <w:rsid w:val="0086317E"/>
    <w:rsid w:val="0086528B"/>
    <w:rsid w:val="0086704B"/>
    <w:rsid w:val="00867EED"/>
    <w:rsid w:val="00881120"/>
    <w:rsid w:val="00882188"/>
    <w:rsid w:val="008866DE"/>
    <w:rsid w:val="008900FD"/>
    <w:rsid w:val="0089011E"/>
    <w:rsid w:val="0089082A"/>
    <w:rsid w:val="00894A5E"/>
    <w:rsid w:val="00895BD5"/>
    <w:rsid w:val="008A2DAB"/>
    <w:rsid w:val="008B1766"/>
    <w:rsid w:val="008B231B"/>
    <w:rsid w:val="008B3EBC"/>
    <w:rsid w:val="008B5001"/>
    <w:rsid w:val="008B5341"/>
    <w:rsid w:val="008C0D42"/>
    <w:rsid w:val="008C4675"/>
    <w:rsid w:val="008C6CF7"/>
    <w:rsid w:val="008C76B5"/>
    <w:rsid w:val="008D127A"/>
    <w:rsid w:val="008D2E67"/>
    <w:rsid w:val="008D4B01"/>
    <w:rsid w:val="008E0F28"/>
    <w:rsid w:val="008E2F63"/>
    <w:rsid w:val="008E3247"/>
    <w:rsid w:val="008E57D3"/>
    <w:rsid w:val="008E7860"/>
    <w:rsid w:val="008E7C81"/>
    <w:rsid w:val="008E7D71"/>
    <w:rsid w:val="008F00C2"/>
    <w:rsid w:val="008F22D4"/>
    <w:rsid w:val="008F3C2B"/>
    <w:rsid w:val="008F5256"/>
    <w:rsid w:val="0090170B"/>
    <w:rsid w:val="00901DC1"/>
    <w:rsid w:val="0090255B"/>
    <w:rsid w:val="0091414E"/>
    <w:rsid w:val="0091463B"/>
    <w:rsid w:val="00917CBC"/>
    <w:rsid w:val="009220BF"/>
    <w:rsid w:val="00922280"/>
    <w:rsid w:val="00922B36"/>
    <w:rsid w:val="00924CB2"/>
    <w:rsid w:val="00927292"/>
    <w:rsid w:val="00931D5C"/>
    <w:rsid w:val="009320C4"/>
    <w:rsid w:val="00932442"/>
    <w:rsid w:val="00934C27"/>
    <w:rsid w:val="0093575A"/>
    <w:rsid w:val="009367B8"/>
    <w:rsid w:val="00937C1E"/>
    <w:rsid w:val="009406C4"/>
    <w:rsid w:val="00941B9D"/>
    <w:rsid w:val="00942D47"/>
    <w:rsid w:val="009432C1"/>
    <w:rsid w:val="00944CF4"/>
    <w:rsid w:val="009456C0"/>
    <w:rsid w:val="009461F3"/>
    <w:rsid w:val="00947D75"/>
    <w:rsid w:val="0095019D"/>
    <w:rsid w:val="0095177F"/>
    <w:rsid w:val="009534AB"/>
    <w:rsid w:val="0095419D"/>
    <w:rsid w:val="009547BC"/>
    <w:rsid w:val="00956B80"/>
    <w:rsid w:val="00957D12"/>
    <w:rsid w:val="0096239E"/>
    <w:rsid w:val="00966887"/>
    <w:rsid w:val="00966902"/>
    <w:rsid w:val="00966A4C"/>
    <w:rsid w:val="00971C15"/>
    <w:rsid w:val="0097472A"/>
    <w:rsid w:val="0097683B"/>
    <w:rsid w:val="00980C4C"/>
    <w:rsid w:val="009828E2"/>
    <w:rsid w:val="00984599"/>
    <w:rsid w:val="0098637B"/>
    <w:rsid w:val="0099131B"/>
    <w:rsid w:val="00991DB0"/>
    <w:rsid w:val="00995557"/>
    <w:rsid w:val="00996909"/>
    <w:rsid w:val="009A2DA2"/>
    <w:rsid w:val="009A3DAB"/>
    <w:rsid w:val="009A44A1"/>
    <w:rsid w:val="009A5E6D"/>
    <w:rsid w:val="009A6F3D"/>
    <w:rsid w:val="009B09DE"/>
    <w:rsid w:val="009B133D"/>
    <w:rsid w:val="009B3B9D"/>
    <w:rsid w:val="009B3FB4"/>
    <w:rsid w:val="009B5D5F"/>
    <w:rsid w:val="009B6256"/>
    <w:rsid w:val="009B64E7"/>
    <w:rsid w:val="009C40FC"/>
    <w:rsid w:val="009C4536"/>
    <w:rsid w:val="009C7691"/>
    <w:rsid w:val="009D0413"/>
    <w:rsid w:val="009D3878"/>
    <w:rsid w:val="009D51D1"/>
    <w:rsid w:val="009D58A3"/>
    <w:rsid w:val="009D7E20"/>
    <w:rsid w:val="009E0C45"/>
    <w:rsid w:val="009E0E6A"/>
    <w:rsid w:val="009E3474"/>
    <w:rsid w:val="009E68DB"/>
    <w:rsid w:val="009F06EE"/>
    <w:rsid w:val="009F1590"/>
    <w:rsid w:val="009F1C61"/>
    <w:rsid w:val="009F2F46"/>
    <w:rsid w:val="00A0043B"/>
    <w:rsid w:val="00A03BFA"/>
    <w:rsid w:val="00A04363"/>
    <w:rsid w:val="00A053BD"/>
    <w:rsid w:val="00A07CE6"/>
    <w:rsid w:val="00A12841"/>
    <w:rsid w:val="00A14DAB"/>
    <w:rsid w:val="00A23D18"/>
    <w:rsid w:val="00A269F0"/>
    <w:rsid w:val="00A310F6"/>
    <w:rsid w:val="00A36F4E"/>
    <w:rsid w:val="00A37C92"/>
    <w:rsid w:val="00A40019"/>
    <w:rsid w:val="00A414CB"/>
    <w:rsid w:val="00A44E15"/>
    <w:rsid w:val="00A50FAE"/>
    <w:rsid w:val="00A543B6"/>
    <w:rsid w:val="00A56CBB"/>
    <w:rsid w:val="00A60B9A"/>
    <w:rsid w:val="00A61BC2"/>
    <w:rsid w:val="00A625AB"/>
    <w:rsid w:val="00A64451"/>
    <w:rsid w:val="00A6614A"/>
    <w:rsid w:val="00A66220"/>
    <w:rsid w:val="00A66925"/>
    <w:rsid w:val="00A71F6B"/>
    <w:rsid w:val="00A75863"/>
    <w:rsid w:val="00A77889"/>
    <w:rsid w:val="00A80666"/>
    <w:rsid w:val="00A82FEE"/>
    <w:rsid w:val="00A8521E"/>
    <w:rsid w:val="00A8616C"/>
    <w:rsid w:val="00A90122"/>
    <w:rsid w:val="00A91600"/>
    <w:rsid w:val="00A94B90"/>
    <w:rsid w:val="00A962A5"/>
    <w:rsid w:val="00AA012D"/>
    <w:rsid w:val="00AA02B8"/>
    <w:rsid w:val="00AA2ABA"/>
    <w:rsid w:val="00AA7097"/>
    <w:rsid w:val="00AB03D1"/>
    <w:rsid w:val="00AB2E48"/>
    <w:rsid w:val="00AB617F"/>
    <w:rsid w:val="00AB76E8"/>
    <w:rsid w:val="00AC00FD"/>
    <w:rsid w:val="00AC08BB"/>
    <w:rsid w:val="00AC2C29"/>
    <w:rsid w:val="00AC6841"/>
    <w:rsid w:val="00AD7FD6"/>
    <w:rsid w:val="00AE39E8"/>
    <w:rsid w:val="00AE6C3E"/>
    <w:rsid w:val="00AF0997"/>
    <w:rsid w:val="00AF13AB"/>
    <w:rsid w:val="00AF51C7"/>
    <w:rsid w:val="00AF703A"/>
    <w:rsid w:val="00B00179"/>
    <w:rsid w:val="00B019DB"/>
    <w:rsid w:val="00B02812"/>
    <w:rsid w:val="00B0390B"/>
    <w:rsid w:val="00B04B81"/>
    <w:rsid w:val="00B05D72"/>
    <w:rsid w:val="00B06C4F"/>
    <w:rsid w:val="00B10563"/>
    <w:rsid w:val="00B135A1"/>
    <w:rsid w:val="00B13A99"/>
    <w:rsid w:val="00B143DF"/>
    <w:rsid w:val="00B15EFC"/>
    <w:rsid w:val="00B17E1C"/>
    <w:rsid w:val="00B234A7"/>
    <w:rsid w:val="00B239CB"/>
    <w:rsid w:val="00B24E3B"/>
    <w:rsid w:val="00B31A9A"/>
    <w:rsid w:val="00B33FED"/>
    <w:rsid w:val="00B36C55"/>
    <w:rsid w:val="00B37177"/>
    <w:rsid w:val="00B4070A"/>
    <w:rsid w:val="00B41918"/>
    <w:rsid w:val="00B45343"/>
    <w:rsid w:val="00B46484"/>
    <w:rsid w:val="00B46F44"/>
    <w:rsid w:val="00B525D4"/>
    <w:rsid w:val="00B54A77"/>
    <w:rsid w:val="00B61E89"/>
    <w:rsid w:val="00B70A9A"/>
    <w:rsid w:val="00B72B81"/>
    <w:rsid w:val="00B73DFF"/>
    <w:rsid w:val="00B7600A"/>
    <w:rsid w:val="00B832B6"/>
    <w:rsid w:val="00B83741"/>
    <w:rsid w:val="00B8452A"/>
    <w:rsid w:val="00B901D6"/>
    <w:rsid w:val="00B95031"/>
    <w:rsid w:val="00BA13AE"/>
    <w:rsid w:val="00BA4925"/>
    <w:rsid w:val="00BA581C"/>
    <w:rsid w:val="00BA5855"/>
    <w:rsid w:val="00BA7110"/>
    <w:rsid w:val="00BA73B9"/>
    <w:rsid w:val="00BA7C15"/>
    <w:rsid w:val="00BA7D33"/>
    <w:rsid w:val="00BB1F8D"/>
    <w:rsid w:val="00BB49C8"/>
    <w:rsid w:val="00BB782D"/>
    <w:rsid w:val="00BC1C4B"/>
    <w:rsid w:val="00BD2D76"/>
    <w:rsid w:val="00BD363B"/>
    <w:rsid w:val="00BD3F67"/>
    <w:rsid w:val="00BD3FE9"/>
    <w:rsid w:val="00BD488B"/>
    <w:rsid w:val="00BD5E4D"/>
    <w:rsid w:val="00BE00D6"/>
    <w:rsid w:val="00BE40A9"/>
    <w:rsid w:val="00BF186F"/>
    <w:rsid w:val="00BF48F9"/>
    <w:rsid w:val="00BF5458"/>
    <w:rsid w:val="00C0023E"/>
    <w:rsid w:val="00C01549"/>
    <w:rsid w:val="00C04D66"/>
    <w:rsid w:val="00C1512B"/>
    <w:rsid w:val="00C15DA2"/>
    <w:rsid w:val="00C16633"/>
    <w:rsid w:val="00C25C14"/>
    <w:rsid w:val="00C30542"/>
    <w:rsid w:val="00C31A0D"/>
    <w:rsid w:val="00C36430"/>
    <w:rsid w:val="00C37462"/>
    <w:rsid w:val="00C4721F"/>
    <w:rsid w:val="00C47E34"/>
    <w:rsid w:val="00C54F66"/>
    <w:rsid w:val="00C54FDA"/>
    <w:rsid w:val="00C564A6"/>
    <w:rsid w:val="00C62FF8"/>
    <w:rsid w:val="00C65437"/>
    <w:rsid w:val="00C67B30"/>
    <w:rsid w:val="00C67B4A"/>
    <w:rsid w:val="00C729EE"/>
    <w:rsid w:val="00C744C2"/>
    <w:rsid w:val="00C74560"/>
    <w:rsid w:val="00C80D3D"/>
    <w:rsid w:val="00C8160C"/>
    <w:rsid w:val="00C824C0"/>
    <w:rsid w:val="00C84DC7"/>
    <w:rsid w:val="00C85A44"/>
    <w:rsid w:val="00C9223F"/>
    <w:rsid w:val="00C96B0A"/>
    <w:rsid w:val="00CA0F8F"/>
    <w:rsid w:val="00CA1F1B"/>
    <w:rsid w:val="00CA2AC9"/>
    <w:rsid w:val="00CA7A34"/>
    <w:rsid w:val="00CA7BD3"/>
    <w:rsid w:val="00CB1A3F"/>
    <w:rsid w:val="00CB4C82"/>
    <w:rsid w:val="00CB56D1"/>
    <w:rsid w:val="00CB5729"/>
    <w:rsid w:val="00CB6F5E"/>
    <w:rsid w:val="00CC0F3F"/>
    <w:rsid w:val="00CC407D"/>
    <w:rsid w:val="00CC705D"/>
    <w:rsid w:val="00CC74D5"/>
    <w:rsid w:val="00CC754D"/>
    <w:rsid w:val="00CD0035"/>
    <w:rsid w:val="00CD5F2B"/>
    <w:rsid w:val="00CD73C2"/>
    <w:rsid w:val="00CD7BBE"/>
    <w:rsid w:val="00CE11CC"/>
    <w:rsid w:val="00CE2262"/>
    <w:rsid w:val="00CE4552"/>
    <w:rsid w:val="00CE5942"/>
    <w:rsid w:val="00CF0A88"/>
    <w:rsid w:val="00D05442"/>
    <w:rsid w:val="00D23F2B"/>
    <w:rsid w:val="00D255ED"/>
    <w:rsid w:val="00D2700B"/>
    <w:rsid w:val="00D27B18"/>
    <w:rsid w:val="00D33D94"/>
    <w:rsid w:val="00D34A89"/>
    <w:rsid w:val="00D3503C"/>
    <w:rsid w:val="00D3617E"/>
    <w:rsid w:val="00D36357"/>
    <w:rsid w:val="00D36A79"/>
    <w:rsid w:val="00D377D8"/>
    <w:rsid w:val="00D37A7F"/>
    <w:rsid w:val="00D45C27"/>
    <w:rsid w:val="00D501DE"/>
    <w:rsid w:val="00D505DC"/>
    <w:rsid w:val="00D513D1"/>
    <w:rsid w:val="00D51B3D"/>
    <w:rsid w:val="00D53AB0"/>
    <w:rsid w:val="00D54F2A"/>
    <w:rsid w:val="00D573C1"/>
    <w:rsid w:val="00D6552B"/>
    <w:rsid w:val="00D66D53"/>
    <w:rsid w:val="00D6716A"/>
    <w:rsid w:val="00D67348"/>
    <w:rsid w:val="00D70364"/>
    <w:rsid w:val="00D7263E"/>
    <w:rsid w:val="00D77D62"/>
    <w:rsid w:val="00D81109"/>
    <w:rsid w:val="00D812E5"/>
    <w:rsid w:val="00D82122"/>
    <w:rsid w:val="00D824C7"/>
    <w:rsid w:val="00D9271F"/>
    <w:rsid w:val="00D95D23"/>
    <w:rsid w:val="00D96160"/>
    <w:rsid w:val="00DA4341"/>
    <w:rsid w:val="00DA6689"/>
    <w:rsid w:val="00DA7E5F"/>
    <w:rsid w:val="00DB2610"/>
    <w:rsid w:val="00DB2644"/>
    <w:rsid w:val="00DB4312"/>
    <w:rsid w:val="00DB48EF"/>
    <w:rsid w:val="00DB73BD"/>
    <w:rsid w:val="00DB7855"/>
    <w:rsid w:val="00DC3EE2"/>
    <w:rsid w:val="00DC45AF"/>
    <w:rsid w:val="00DC74D7"/>
    <w:rsid w:val="00DD01E7"/>
    <w:rsid w:val="00DD052B"/>
    <w:rsid w:val="00DD14A5"/>
    <w:rsid w:val="00DD6751"/>
    <w:rsid w:val="00DD7603"/>
    <w:rsid w:val="00DE11E1"/>
    <w:rsid w:val="00DE1DA7"/>
    <w:rsid w:val="00DE7CDA"/>
    <w:rsid w:val="00DF0C6A"/>
    <w:rsid w:val="00DF173B"/>
    <w:rsid w:val="00DF3E52"/>
    <w:rsid w:val="00DF70A1"/>
    <w:rsid w:val="00E00D04"/>
    <w:rsid w:val="00E01BA0"/>
    <w:rsid w:val="00E04556"/>
    <w:rsid w:val="00E06389"/>
    <w:rsid w:val="00E11841"/>
    <w:rsid w:val="00E12BF2"/>
    <w:rsid w:val="00E12CC2"/>
    <w:rsid w:val="00E13F54"/>
    <w:rsid w:val="00E2085B"/>
    <w:rsid w:val="00E208F1"/>
    <w:rsid w:val="00E22330"/>
    <w:rsid w:val="00E22E0F"/>
    <w:rsid w:val="00E2351E"/>
    <w:rsid w:val="00E239BE"/>
    <w:rsid w:val="00E242A0"/>
    <w:rsid w:val="00E24A3A"/>
    <w:rsid w:val="00E252BD"/>
    <w:rsid w:val="00E26264"/>
    <w:rsid w:val="00E30E8A"/>
    <w:rsid w:val="00E34F04"/>
    <w:rsid w:val="00E35633"/>
    <w:rsid w:val="00E35C67"/>
    <w:rsid w:val="00E37B25"/>
    <w:rsid w:val="00E467EC"/>
    <w:rsid w:val="00E52F28"/>
    <w:rsid w:val="00E55670"/>
    <w:rsid w:val="00E61C27"/>
    <w:rsid w:val="00E652EF"/>
    <w:rsid w:val="00E66463"/>
    <w:rsid w:val="00E70B10"/>
    <w:rsid w:val="00E71435"/>
    <w:rsid w:val="00E73DC9"/>
    <w:rsid w:val="00E740FC"/>
    <w:rsid w:val="00E7461C"/>
    <w:rsid w:val="00E77B06"/>
    <w:rsid w:val="00E80816"/>
    <w:rsid w:val="00E81026"/>
    <w:rsid w:val="00E83E6C"/>
    <w:rsid w:val="00E8438A"/>
    <w:rsid w:val="00E927D9"/>
    <w:rsid w:val="00E937B4"/>
    <w:rsid w:val="00E948E0"/>
    <w:rsid w:val="00E94DE6"/>
    <w:rsid w:val="00EA1C1C"/>
    <w:rsid w:val="00EB016B"/>
    <w:rsid w:val="00EB01CC"/>
    <w:rsid w:val="00EB496A"/>
    <w:rsid w:val="00EB5CE7"/>
    <w:rsid w:val="00EC02B8"/>
    <w:rsid w:val="00EC1EEB"/>
    <w:rsid w:val="00EC42DA"/>
    <w:rsid w:val="00ED3BA4"/>
    <w:rsid w:val="00ED3FCC"/>
    <w:rsid w:val="00ED4EA7"/>
    <w:rsid w:val="00ED6AAE"/>
    <w:rsid w:val="00EE1B42"/>
    <w:rsid w:val="00EE4EF9"/>
    <w:rsid w:val="00EE5AC5"/>
    <w:rsid w:val="00EF02C0"/>
    <w:rsid w:val="00EF03B7"/>
    <w:rsid w:val="00F0054A"/>
    <w:rsid w:val="00F00E78"/>
    <w:rsid w:val="00F01C9C"/>
    <w:rsid w:val="00F02785"/>
    <w:rsid w:val="00F038FD"/>
    <w:rsid w:val="00F164F2"/>
    <w:rsid w:val="00F16733"/>
    <w:rsid w:val="00F16841"/>
    <w:rsid w:val="00F16BCD"/>
    <w:rsid w:val="00F211C4"/>
    <w:rsid w:val="00F21A11"/>
    <w:rsid w:val="00F2691B"/>
    <w:rsid w:val="00F26C3E"/>
    <w:rsid w:val="00F35983"/>
    <w:rsid w:val="00F3628B"/>
    <w:rsid w:val="00F369FD"/>
    <w:rsid w:val="00F371A9"/>
    <w:rsid w:val="00F43110"/>
    <w:rsid w:val="00F44388"/>
    <w:rsid w:val="00F445A6"/>
    <w:rsid w:val="00F45006"/>
    <w:rsid w:val="00F45490"/>
    <w:rsid w:val="00F47994"/>
    <w:rsid w:val="00F50BF9"/>
    <w:rsid w:val="00F537D8"/>
    <w:rsid w:val="00F540A3"/>
    <w:rsid w:val="00F567AF"/>
    <w:rsid w:val="00F57039"/>
    <w:rsid w:val="00F603E8"/>
    <w:rsid w:val="00F64DDF"/>
    <w:rsid w:val="00F6770B"/>
    <w:rsid w:val="00F67763"/>
    <w:rsid w:val="00F67DDE"/>
    <w:rsid w:val="00F70B8F"/>
    <w:rsid w:val="00F76587"/>
    <w:rsid w:val="00F7665A"/>
    <w:rsid w:val="00F80E2F"/>
    <w:rsid w:val="00F8333C"/>
    <w:rsid w:val="00F86529"/>
    <w:rsid w:val="00F92F68"/>
    <w:rsid w:val="00F93409"/>
    <w:rsid w:val="00F94399"/>
    <w:rsid w:val="00FA55B2"/>
    <w:rsid w:val="00FB4E8C"/>
    <w:rsid w:val="00FB5CE9"/>
    <w:rsid w:val="00FB7279"/>
    <w:rsid w:val="00FC09FC"/>
    <w:rsid w:val="00FC27F4"/>
    <w:rsid w:val="00FC42B9"/>
    <w:rsid w:val="00FC7371"/>
    <w:rsid w:val="00FD2A3E"/>
    <w:rsid w:val="00FD309E"/>
    <w:rsid w:val="00FD6939"/>
    <w:rsid w:val="00FD7E95"/>
    <w:rsid w:val="00FE1301"/>
    <w:rsid w:val="00FE24A8"/>
    <w:rsid w:val="00FE348C"/>
    <w:rsid w:val="00FE4529"/>
    <w:rsid w:val="00FE5A84"/>
    <w:rsid w:val="00FE7C60"/>
    <w:rsid w:val="00FF198E"/>
    <w:rsid w:val="00FF3B3C"/>
    <w:rsid w:val="00FF4714"/>
    <w:rsid w:val="00FF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D2CA99"/>
  <w15:docId w15:val="{681E32A8-FE03-4224-8ACA-7871214B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0B9A"/>
    <w:pPr>
      <w:spacing w:after="120" w:line="260" w:lineRule="exact"/>
      <w:jc w:val="both"/>
    </w:pPr>
    <w:rPr>
      <w:rFonts w:ascii="Verdana" w:hAnsi="Verdana" w:cs="Times New Roman (Corpo CS)"/>
      <w:spacing w:val="4"/>
      <w:sz w:val="18"/>
    </w:rPr>
  </w:style>
  <w:style w:type="paragraph" w:styleId="Titolo1">
    <w:name w:val="heading 1"/>
    <w:basedOn w:val="Elencocircolare"/>
    <w:next w:val="Normale"/>
    <w:link w:val="Titolo1Carattere"/>
    <w:uiPriority w:val="9"/>
    <w:qFormat/>
    <w:rsid w:val="007D0B3F"/>
    <w:pPr>
      <w:keepNext/>
      <w:keepLines/>
      <w:spacing w:before="360" w:after="100"/>
      <w:outlineLvl w:val="0"/>
    </w:pPr>
  </w:style>
  <w:style w:type="paragraph" w:styleId="Titolo2">
    <w:name w:val="heading 2"/>
    <w:basedOn w:val="Normale"/>
    <w:next w:val="Normale"/>
    <w:link w:val="Titolo2Carattere"/>
    <w:uiPriority w:val="9"/>
    <w:unhideWhenUsed/>
    <w:rsid w:val="008B1766"/>
    <w:pPr>
      <w:keepNext/>
      <w:keepLines/>
      <w:numPr>
        <w:ilvl w:val="1"/>
        <w:numId w:val="4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8B1766"/>
    <w:pPr>
      <w:keepNext/>
      <w:keepLines/>
      <w:numPr>
        <w:ilvl w:val="2"/>
        <w:numId w:val="4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8B1766"/>
    <w:pPr>
      <w:keepNext/>
      <w:keepLines/>
      <w:numPr>
        <w:ilvl w:val="3"/>
        <w:numId w:val="4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D0B3F"/>
    <w:rPr>
      <w:rFonts w:ascii="Verdana" w:hAnsi="Verdana" w:cs="Times New Roman (Corpo CS)"/>
      <w:b/>
      <w:spacing w:val="4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pacing w:val="4"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1766"/>
    <w:rPr>
      <w:rFonts w:ascii="Verdana" w:eastAsiaTheme="majorEastAsia" w:hAnsi="Verdana" w:cstheme="majorBidi"/>
      <w:b/>
      <w:spacing w:val="4"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pacing w:val="4"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5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1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pacing w:val="4"/>
      <w:sz w:val="21"/>
      <w:szCs w:val="21"/>
    </w:rPr>
  </w:style>
  <w:style w:type="paragraph" w:customStyle="1" w:styleId="Punt1a">
    <w:name w:val="Punt.1a"/>
    <w:basedOn w:val="Paragrafoelenco"/>
    <w:qFormat/>
    <w:rsid w:val="001D3F45"/>
    <w:pPr>
      <w:spacing w:before="0"/>
      <w:ind w:left="227" w:hanging="227"/>
    </w:pPr>
    <w:rPr>
      <w:color w:val="A6A6A6" w:themeColor="background1" w:themeShade="A6"/>
    </w:rPr>
  </w:style>
  <w:style w:type="paragraph" w:customStyle="1" w:styleId="Punt2">
    <w:name w:val="Punt.2"/>
    <w:basedOn w:val="Paragrafoelenco"/>
    <w:qFormat/>
    <w:rsid w:val="004705DC"/>
    <w:pPr>
      <w:numPr>
        <w:numId w:val="10"/>
      </w:numPr>
      <w:spacing w:before="0"/>
    </w:pPr>
  </w:style>
  <w:style w:type="character" w:styleId="Rimandonotaapidipagina">
    <w:name w:val="footnote reference"/>
    <w:uiPriority w:val="99"/>
    <w:rsid w:val="00F211C4"/>
    <w:rPr>
      <w:position w:val="6"/>
      <w:sz w:val="16"/>
    </w:rPr>
  </w:style>
  <w:style w:type="paragraph" w:styleId="Testonotaapidipagina">
    <w:name w:val="footnote text"/>
    <w:basedOn w:val="Normale"/>
    <w:link w:val="TestonotaapidipaginaCarattere"/>
    <w:uiPriority w:val="99"/>
    <w:rsid w:val="00F211C4"/>
    <w:pPr>
      <w:spacing w:line="240" w:lineRule="auto"/>
      <w:jc w:val="left"/>
    </w:pPr>
    <w:rPr>
      <w:rFonts w:ascii="New York" w:eastAsia="Times New Roman" w:hAnsi="New York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211C4"/>
    <w:rPr>
      <w:rFonts w:ascii="New York" w:eastAsia="Times New Roman" w:hAnsi="New York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pacing w:val="4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pacing w:val="4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pacing w:val="4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pacing w:val="4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caps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3"/>
      </w:numPr>
    </w:pPr>
  </w:style>
  <w:style w:type="numbering" w:customStyle="1" w:styleId="Stile2">
    <w:name w:val="Stile2"/>
    <w:uiPriority w:val="99"/>
    <w:rsid w:val="008B1766"/>
    <w:pPr>
      <w:numPr>
        <w:numId w:val="5"/>
      </w:numPr>
    </w:pPr>
  </w:style>
  <w:style w:type="paragraph" w:customStyle="1" w:styleId="Punt1b">
    <w:name w:val="Punt.1b"/>
    <w:basedOn w:val="Paragrafoelenco"/>
    <w:qFormat/>
    <w:rsid w:val="00A310F6"/>
    <w:pPr>
      <w:numPr>
        <w:numId w:val="6"/>
      </w:numPr>
      <w:spacing w:before="0"/>
      <w:ind w:left="360"/>
    </w:pPr>
  </w:style>
  <w:style w:type="paragraph" w:customStyle="1" w:styleId="Punt3">
    <w:name w:val="Punt.3"/>
    <w:basedOn w:val="Punt2"/>
    <w:qFormat/>
    <w:rsid w:val="007965F1"/>
    <w:pPr>
      <w:ind w:left="1094" w:hanging="357"/>
    </w:pPr>
  </w:style>
  <w:style w:type="paragraph" w:customStyle="1" w:styleId="Testo1">
    <w:name w:val="Testo 1"/>
    <w:basedOn w:val="Normale"/>
    <w:rsid w:val="007D5B54"/>
    <w:pPr>
      <w:spacing w:before="400" w:line="240" w:lineRule="auto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Elencocircolare">
    <w:name w:val="Elenco circolare"/>
    <w:basedOn w:val="Paragrafoelenco"/>
    <w:next w:val="Normale"/>
    <w:rsid w:val="00DD052B"/>
    <w:pPr>
      <w:numPr>
        <w:numId w:val="7"/>
      </w:numPr>
      <w:pBdr>
        <w:bottom w:val="single" w:sz="4" w:space="1" w:color="auto"/>
      </w:pBdr>
      <w:tabs>
        <w:tab w:val="clear" w:pos="4536"/>
      </w:tabs>
      <w:spacing w:before="180" w:line="240" w:lineRule="auto"/>
      <w:ind w:left="357" w:hanging="357"/>
    </w:pPr>
    <w:rPr>
      <w:b/>
      <w:szCs w:val="18"/>
    </w:rPr>
  </w:style>
  <w:style w:type="paragraph" w:customStyle="1" w:styleId="OGGETTO">
    <w:name w:val="OGGETTO"/>
    <w:basedOn w:val="Normale"/>
    <w:qFormat/>
    <w:rsid w:val="00D67348"/>
    <w:pPr>
      <w:framePr w:wrap="around" w:vAnchor="page" w:hAnchor="text" w:y="5671"/>
      <w:suppressOverlap/>
    </w:pPr>
    <w:rPr>
      <w:b/>
    </w:rPr>
  </w:style>
  <w:style w:type="paragraph" w:styleId="Firmadipostaelettronica">
    <w:name w:val="E-mail Signature"/>
    <w:basedOn w:val="Normale"/>
    <w:link w:val="FirmadipostaelettronicaCarattere"/>
    <w:uiPriority w:val="99"/>
    <w:unhideWhenUsed/>
    <w:rsid w:val="00BE00D6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rsid w:val="00BE00D6"/>
    <w:rPr>
      <w:rFonts w:ascii="Verdana" w:hAnsi="Verdana" w:cs="Times New Roman (Corpo CS)"/>
      <w:spacing w:val="4"/>
      <w:sz w:val="18"/>
    </w:rPr>
  </w:style>
  <w:style w:type="paragraph" w:customStyle="1" w:styleId="Accredia-TESTO">
    <w:name w:val="Accredia - TESTO"/>
    <w:basedOn w:val="Normale"/>
    <w:qFormat/>
    <w:rsid w:val="008610F9"/>
    <w:pPr>
      <w:spacing w:after="180"/>
    </w:pPr>
    <w:rPr>
      <w:rFonts w:eastAsia="Times New Roman" w:cs="Times New Roman"/>
      <w:spacing w:val="10"/>
      <w:szCs w:val="18"/>
      <w:lang w:eastAsia="it-IT" w:bidi="it-IT"/>
    </w:rPr>
  </w:style>
  <w:style w:type="table" w:customStyle="1" w:styleId="Grigliatabella1">
    <w:name w:val="Griglia tabella1"/>
    <w:basedOn w:val="Tabellanormale"/>
    <w:next w:val="Grigliatabella"/>
    <w:uiPriority w:val="39"/>
    <w:rsid w:val="00275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E2351E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pacing w:val="0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2351E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e"/>
    <w:uiPriority w:val="1"/>
    <w:qFormat/>
    <w:rsid w:val="00E2351E"/>
    <w:pPr>
      <w:widowControl w:val="0"/>
      <w:autoSpaceDE w:val="0"/>
      <w:autoSpaceDN w:val="0"/>
      <w:spacing w:after="0" w:line="240" w:lineRule="auto"/>
      <w:jc w:val="left"/>
    </w:pPr>
    <w:rPr>
      <w:rFonts w:eastAsia="Verdana" w:cs="Verdana"/>
      <w:spacing w:val="0"/>
      <w:sz w:val="22"/>
      <w:lang w:eastAsia="it-IT" w:bidi="it-IT"/>
    </w:rPr>
  </w:style>
  <w:style w:type="table" w:customStyle="1" w:styleId="NormalTable0">
    <w:name w:val="Normal Table0"/>
    <w:uiPriority w:val="2"/>
    <w:semiHidden/>
    <w:qFormat/>
    <w:rsid w:val="00E2351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o\Desktop\TEMPLATE_CircolareInformativa_DT_Ita_2019-01-09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D6EF-0193-41EC-9861-A6D1858C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TEMPLATE_CircolareInformativa_DT_Ita_2019-01-09.dotx</Template>
  <TotalTime>2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Mancini</dc:creator>
  <cp:keywords/>
  <dc:description/>
  <cp:lastModifiedBy>Paola Milani</cp:lastModifiedBy>
  <cp:revision>4</cp:revision>
  <cp:lastPrinted>2020-01-15T19:22:00Z</cp:lastPrinted>
  <dcterms:created xsi:type="dcterms:W3CDTF">2024-07-16T09:59:00Z</dcterms:created>
  <dcterms:modified xsi:type="dcterms:W3CDTF">2024-07-16T10:02:00Z</dcterms:modified>
</cp:coreProperties>
</file>